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Приложение №9</w:t>
      </w:r>
    </w:p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к Акту обследования ОСИ паспорта</w:t>
      </w:r>
    </w:p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доступности ОСИ №1-5.2022 от 12.04.2022г.</w:t>
      </w:r>
    </w:p>
    <w:p w:rsidR="007E001E" w:rsidRPr="004C4DE9" w:rsidRDefault="007E001E" w:rsidP="004C4DE9">
      <w:pPr>
        <w:spacing w:after="0"/>
        <w:ind w:left="-142"/>
        <w:jc w:val="center"/>
        <w:rPr>
          <w:rFonts w:ascii="Times New Roman" w:hAnsi="Times New Roman" w:cs="Times New Roman"/>
        </w:rPr>
      </w:pPr>
    </w:p>
    <w:p w:rsidR="007E001E" w:rsidRPr="004C4DE9" w:rsidRDefault="007E001E" w:rsidP="004C4DE9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DE9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7E001E" w:rsidRPr="004C4DE9" w:rsidRDefault="007E001E" w:rsidP="004C4DE9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DE9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№1»</w:t>
      </w:r>
    </w:p>
    <w:p w:rsidR="007E001E" w:rsidRDefault="007E001E" w:rsidP="004C4DE9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4C4DE9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7E001E" w:rsidRDefault="007E001E" w:rsidP="004C4DE9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7B4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line id="_x0000_s1026" style="position:absolute;left:0;text-align:left;flip:x;z-index:251777024" from="404.65pt,61.45pt" to="415.55pt,61.6pt" strokecolor="red" strokeweight="1.5pt">
            <v:stroke dashstyle="dash"/>
          </v:line>
        </w:pict>
      </w:r>
      <w:r>
        <w:rPr>
          <w:noProof/>
          <w:lang w:eastAsia="ru-RU"/>
        </w:rPr>
        <w:pict>
          <v:group id="_x0000_s1027" style="position:absolute;left:0;text-align:left;margin-left:59.9pt;margin-top:41.35pt;width:19.25pt;height:17.1pt;z-index:251774976" coordorigin="4893,9741" coordsize="385,342">
            <v:oval id="Oval 3" o:spid="_x0000_s1028" style="position:absolute;left:4976;top:9800;width:217;height:206;visibility:visible" fillcolor="yellow" strokecolor="red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B8525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</w:t>
                    </w: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0" style="position:absolute;left:0;text-align:left;margin-left:132.8pt;margin-top:55.6pt;width:19.25pt;height:17.1pt;z-index:251773952" coordorigin="4893,9741" coordsize="385,342">
            <v:oval id="Oval 3" o:spid="_x0000_s1031" style="position:absolute;left:4976;top:9800;width:217;height:206;visibility:visible" fillcolor="yellow" strokecolor="red" strokeweight="1pt"/>
            <v:shape id="Text Box 4" o:spid="_x0000_s103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3" style="position:absolute;left:0;text-align:left;margin-left:86.15pt;margin-top:47.75pt;width:19.25pt;height:17.1pt;z-index:251772928" coordorigin="4893,9741" coordsize="385,342">
            <v:oval id="Oval 3" o:spid="_x0000_s1034" style="position:absolute;left:4976;top:9800;width:217;height:206;visibility:visible" fillcolor="yellow" strokecolor="red" strokeweight="1pt"/>
            <v:shape id="Text Box 4" o:spid="_x0000_s103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6" style="position:absolute;left:0;text-align:left;margin-left:80.15pt;margin-top:79.5pt;width:19.25pt;height:17.1pt;z-index:251771904" coordorigin="4893,9741" coordsize="385,342">
            <v:oval id="Oval 3" o:spid="_x0000_s1037" style="position:absolute;left:4976;top:9800;width:217;height:206;visibility:visible" fillcolor="yellow" strokecolor="red" strokeweight="1pt"/>
            <v:shape id="Text Box 4" o:spid="_x0000_s103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9" style="position:absolute;left:0;text-align:left;margin-left:38.3pt;margin-top:91.1pt;width:19.25pt;height:17.1pt;z-index:251770880" coordorigin="4893,9741" coordsize="385,342">
            <v:oval id="Oval 3" o:spid="_x0000_s1040" style="position:absolute;left:4976;top:9800;width:217;height:206;visibility:visible" fillcolor="yellow" strokecolor="red" strokeweight="1pt"/>
            <v:shape id="Text Box 4" o:spid="_x0000_s104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2" style="position:absolute;left:0;text-align:left;margin-left:145.65pt;margin-top:92.2pt;width:19.25pt;height:17.1pt;z-index:251539456" coordorigin="4893,9741" coordsize="385,342">
            <v:oval id="Oval 3" o:spid="_x0000_s1043" style="position:absolute;left:4976;top:9800;width:217;height:206;visibility:visible" fillcolor="yellow" strokecolor="red" strokeweight="1pt"/>
            <v:shape id="Text Box 4" o:spid="_x0000_s104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5" style="position:absolute;left:0;text-align:left;margin-left:541.4pt;margin-top:209.05pt;width:19.25pt;height:17.1pt;z-index:251769856" coordorigin="4893,9741" coordsize="385,342">
            <v:oval id="Oval 3" o:spid="_x0000_s1046" style="position:absolute;left:4976;top:9800;width:217;height:206;visibility:visible" fillcolor="yellow" strokecolor="red" strokeweight="1pt"/>
            <v:shape id="Text Box 4" o:spid="_x0000_s104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048" style="position:absolute;left:0;text-align:left;margin-left:392.8pt;margin-top:22.85pt;width:27pt;height:6.1pt;z-index:251767808" filled="f"/>
        </w:pict>
      </w:r>
      <w:r>
        <w:rPr>
          <w:noProof/>
          <w:lang w:eastAsia="ru-RU"/>
        </w:rPr>
        <w:pict>
          <v:rect id="_x0000_s1049" style="position:absolute;left:0;text-align:left;margin-left:392.8pt;margin-top:22.9pt;width:27pt;height:11.4pt;z-index:251766784" filled="f"/>
        </w:pict>
      </w:r>
      <w:r>
        <w:rPr>
          <w:noProof/>
          <w:lang w:eastAsia="ru-RU"/>
        </w:rPr>
        <w:pict>
          <v:line id="_x0000_s1050" style="position:absolute;left:0;text-align:left;z-index:251675648" from="454.3pt,26.25pt" to="454.6pt,57.15pt" strokecolor="red" strokeweight="1.5pt">
            <v:stroke dashstyle="dash"/>
          </v:line>
        </w:pict>
      </w:r>
      <w:r>
        <w:rPr>
          <w:noProof/>
          <w:lang w:eastAsia="ru-RU"/>
        </w:rPr>
        <w:pict>
          <v:group id="_x0000_s1051" style="position:absolute;left:0;text-align:left;margin-left:195.85pt;margin-top:45.7pt;width:19.25pt;height:17.1pt;z-index:251763712" coordorigin="4893,9741" coordsize="385,342">
            <v:oval id="Oval 3" o:spid="_x0000_s1052" style="position:absolute;left:4976;top:9800;width:217;height:206;visibility:visible" fillcolor="yellow" strokecolor="red" strokeweight="1pt"/>
            <v:shape id="Text Box 4" o:spid="_x0000_s105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54" style="position:absolute;left:0;text-align:left;margin-left:179.85pt;margin-top:60.1pt;width:19.25pt;height:17.1pt;z-index:251542528" coordorigin="4893,9741" coordsize="385,342">
            <v:oval id="Oval 3" o:spid="_x0000_s1055" style="position:absolute;left:4976;top:9800;width:217;height:206;visibility:visible" fillcolor="yellow" strokecolor="red" strokeweight="1pt"/>
            <v:shape id="Text Box 4" o:spid="_x0000_s105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57" style="position:absolute;left:0;text-align:left;margin-left:621pt;margin-top:59.25pt;width:19.25pt;height:17.1pt;z-index:251762688" coordorigin="4893,9741" coordsize="385,342">
            <v:oval id="Oval 3" o:spid="_x0000_s1058" style="position:absolute;left:4976;top:9800;width:217;height:206;visibility:visible" fillcolor="yellow" strokecolor="red" strokeweight="1pt"/>
            <v:shape id="Text Box 4" o:spid="_x0000_s105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B8525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060" style="position:absolute;left:0;text-align:left;flip:y;z-index:251698176" from="87pt,54.85pt" to="113.35pt,55.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1" style="position:absolute;left:0;text-align:left;z-index:251697152" from="113.25pt,54.6pt" to="113.35pt,121.8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2" style="position:absolute;left:0;text-align:left;flip:x;z-index:251696128" from="162.85pt,76.6pt" to="163.25pt,93.8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3" style="position:absolute;left:0;text-align:left;flip:x;z-index:251695104" from="190.85pt,77.35pt" to="191.25pt,94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4" style="position:absolute;left:0;text-align:left;flip:x;z-index:251694080" from="206.1pt,77.85pt" to="206.5pt,94.8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5" style="position:absolute;left:0;text-align:left;flip:x;z-index:251693056" from="251.85pt,72.85pt" to="252pt,94.8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6" style="position:absolute;left:0;text-align:left;flip:x;z-index:251692032" from="279.85pt,73.1pt" to="280pt,95.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7" style="position:absolute;left:0;text-align:left;flip:x;z-index:251691008" from="301.85pt,96.6pt" to="302pt,118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8" style="position:absolute;left:0;text-align:left;flip:x y;z-index:251683840" from="63.25pt,94.8pt" to="404.65pt,95.9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69" style="position:absolute;left:0;text-align:left;flip:x;z-index:251687936" from="322.35pt,99.35pt" to="322.5pt,121.3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0" style="position:absolute;left:0;text-align:left;z-index:251686912" from="384.25pt,80.85pt" to="384.6pt,95.3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1" style="position:absolute;left:0;text-align:left;z-index:251685888" from="337.25pt,80.35pt" to="337.6pt,94.8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2" style="position:absolute;left:0;text-align:left;flip:x;z-index:251681792" from="525pt,89.9pt" to="569.65pt,90.0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3" style="position:absolute;left:0;text-align:left;flip:x y;z-index:251682816" from="526pt,160.55pt" to="569.4pt,160.6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4" style="position:absolute;left:0;text-align:left;flip:x;z-index:251676672" from="575.4pt,69.6pt" to="602.3pt,193.3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5" style="position:absolute;left:0;text-align:left;flip:x y;z-index:251680768" from="594pt,114.05pt" to="610.15pt,114.1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6" style="position:absolute;left:0;text-align:left;flip:x y;z-index:251679744" from="777.75pt,144.8pt" to="793.9pt,144.9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7" style="position:absolute;left:0;text-align:left;flip:x y;z-index:251678720" from="777pt,93.05pt" to="793.15pt,93.1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8" style="position:absolute;left:0;text-align:left;z-index:251677696" from="687.05pt,25.95pt" to="687.95pt,54.1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79" style="position:absolute;left:0;text-align:left;z-index:251673600" from="403.75pt,45.35pt" to="404.35pt,104.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080" style="position:absolute;left:0;text-align:left;z-index:251672576" from="569.2pt,89.45pt" to="569.5pt,213.15pt" strokecolor="red" strokeweight="1.5pt">
            <v:stroke dashstyle="dash"/>
          </v:line>
        </w:pict>
      </w:r>
      <w:r>
        <w:rPr>
          <w:noProof/>
          <w:lang w:eastAsia="ru-RU"/>
        </w:rPr>
        <w:pict>
          <v:rect id="_x0000_s1081" style="position:absolute;left:0;text-align:left;margin-left:538.7pt;margin-top:233.3pt;width:68pt;height:11.4pt;z-index:251671552" filled="f"/>
        </w:pict>
      </w:r>
      <w:r>
        <w:rPr>
          <w:noProof/>
          <w:lang w:eastAsia="ru-RU"/>
        </w:rPr>
        <w:pict>
          <v:group id="_x0000_s1082" style="position:absolute;left:0;text-align:left;margin-left:128.1pt;margin-top:117.95pt;width:19.25pt;height:17.1pt;z-index:251575296" coordorigin="4893,9741" coordsize="385,342">
            <v:oval id="Oval 3" o:spid="_x0000_s1083" style="position:absolute;left:4976;top:9800;width:217;height:206;visibility:visible" fillcolor="yellow" strokecolor="red" strokeweight="1pt"/>
            <v:shape id="Text Box 4" o:spid="_x0000_s108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5" style="position:absolute;left:0;text-align:left;margin-left:82.1pt;margin-top:161.95pt;width:19.25pt;height:17.1pt;z-index:251574272" coordorigin="4893,9741" coordsize="385,342">
            <v:oval id="Oval 3" o:spid="_x0000_s1086" style="position:absolute;left:4976;top:9800;width:217;height:206;visibility:visible" fillcolor="yellow" strokecolor="red" strokeweight="1pt"/>
            <v:shape id="Text Box 4" o:spid="_x0000_s108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8" style="position:absolute;left:0;text-align:left;margin-left:161.6pt;margin-top:166.45pt;width:19.25pt;height:17.1pt;z-index:251573248" coordorigin="4893,9741" coordsize="385,342">
            <v:oval id="Oval 3" o:spid="_x0000_s1089" style="position:absolute;left:4976;top:9800;width:217;height:206;visibility:visible" fillcolor="yellow" strokecolor="red" strokeweight="1pt"/>
            <v:shape id="Text Box 4" o:spid="_x0000_s109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1" style="position:absolute;left:0;text-align:left;margin-left:203.1pt;margin-top:166.95pt;width:19.25pt;height:17.1pt;z-index:251572224" coordorigin="4893,9741" coordsize="385,342">
            <v:oval id="Oval 3" o:spid="_x0000_s1092" style="position:absolute;left:4976;top:9800;width:217;height:206;visibility:visible" fillcolor="yellow" strokecolor="red" strokeweight="1pt"/>
            <v:shape id="Text Box 4" o:spid="_x0000_s109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4" style="position:absolute;left:0;text-align:left;margin-left:241.1pt;margin-top:167.45pt;width:19.25pt;height:17.1pt;z-index:251571200" coordorigin="4893,9741" coordsize="385,342">
            <v:oval id="Oval 3" o:spid="_x0000_s1095" style="position:absolute;left:4976;top:9800;width:217;height:206;visibility:visible" fillcolor="yellow" strokecolor="red" strokeweight="1pt"/>
            <v:shape id="Text Box 4" o:spid="_x0000_s109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7" style="position:absolute;left:0;text-align:left;margin-left:283.1pt;margin-top:170.45pt;width:19.25pt;height:17.1pt;z-index:251570176" coordorigin="4893,9741" coordsize="385,342">
            <v:oval id="Oval 3" o:spid="_x0000_s1098" style="position:absolute;left:4976;top:9800;width:217;height:206;visibility:visible" fillcolor="yellow" strokecolor="red" strokeweight="1pt"/>
            <v:shape id="Text Box 4" o:spid="_x0000_s109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0" style="position:absolute;left:0;text-align:left;margin-left:322.1pt;margin-top:167.45pt;width:19.25pt;height:17.1pt;z-index:251569152" coordorigin="4893,9741" coordsize="385,342">
            <v:oval id="Oval 3" o:spid="_x0000_s1101" style="position:absolute;left:4976;top:9800;width:217;height:206;visibility:visible" fillcolor="yellow" strokecolor="red" strokeweight="1pt"/>
            <v:shape id="Text Box 4" o:spid="_x0000_s110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3" style="position:absolute;left:0;text-align:left;margin-left:385.6pt;margin-top:117.45pt;width:19.25pt;height:17.1pt;z-index:251568128" coordorigin="4893,9741" coordsize="385,342">
            <v:oval id="Oval 3" o:spid="_x0000_s1104" style="position:absolute;left:4976;top:9800;width:217;height:206;visibility:visible" fillcolor="yellow" strokecolor="red" strokeweight="1pt"/>
            <v:shape id="Text Box 4" o:spid="_x0000_s110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6" style="position:absolute;left:0;text-align:left;margin-left:566.1pt;margin-top:190.95pt;width:19.25pt;height:17.1pt;z-index:251567104" coordorigin="4893,9741" coordsize="385,342">
            <v:oval id="Oval 3" o:spid="_x0000_s1107" style="position:absolute;left:4976;top:9800;width:217;height:206;visibility:visible" fillcolor="yellow" strokecolor="red" strokeweight="1pt"/>
            <v:shape id="Text Box 4" o:spid="_x0000_s110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9" style="position:absolute;left:0;text-align:left;margin-left:556.1pt;margin-top:208.95pt;width:19.25pt;height:17.1pt;z-index:251566080" coordorigin="4893,9741" coordsize="385,342">
            <v:oval id="Oval 3" o:spid="_x0000_s1110" style="position:absolute;left:4976;top:9800;width:217;height:206;visibility:visible" fillcolor="yellow" strokecolor="red" strokeweight="1pt"/>
            <v:shape id="Text Box 4" o:spid="_x0000_s111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2" style="position:absolute;left:0;text-align:left;margin-left:573.6pt;margin-top:208.45pt;width:19.25pt;height:17.1pt;z-index:251565056" coordorigin="4893,9741" coordsize="385,342">
            <v:oval id="Oval 3" o:spid="_x0000_s1113" style="position:absolute;left:4976;top:9800;width:217;height:206;visibility:visible" fillcolor="yellow" strokecolor="red" strokeweight="1pt"/>
            <v:shape id="Text Box 4" o:spid="_x0000_s111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5" style="position:absolute;left:0;text-align:left;margin-left:241.6pt;margin-top:91.45pt;width:19.25pt;height:17.1pt;z-index:251689984" coordorigin="4893,9741" coordsize="385,342">
            <v:oval id="Oval 3" o:spid="_x0000_s1116" style="position:absolute;left:4976;top:9800;width:217;height:206;visibility:visible" fillcolor="yellow" strokecolor="red" strokeweight="1pt"/>
            <v:shape id="Text Box 4" o:spid="_x0000_s111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8" style="position:absolute;left:0;text-align:left;margin-left:364.1pt;margin-top:85.95pt;width:19.25pt;height:17.1pt;z-index:251684864" coordorigin="4893,9741" coordsize="385,342">
            <v:oval id="Oval 3" o:spid="_x0000_s1119" style="position:absolute;left:4976;top:9800;width:217;height:206;visibility:visible" fillcolor="yellow" strokecolor="red" strokeweight="1pt"/>
            <v:shape id="Text Box 4" o:spid="_x0000_s112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1" style="position:absolute;left:0;text-align:left;margin-left:557.1pt;margin-top:49.95pt;width:19.25pt;height:17.1pt;z-index:251564032" coordorigin="4893,9741" coordsize="385,342">
            <v:oval id="Oval 3" o:spid="_x0000_s1122" style="position:absolute;left:4976;top:9800;width:217;height:206;visibility:visible" fillcolor="yellow" strokecolor="red" strokeweight="1pt"/>
            <v:shape id="Text Box 4" o:spid="_x0000_s112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4" style="position:absolute;left:0;text-align:left;margin-left:538.6pt;margin-top:95.95pt;width:19.25pt;height:17.1pt;z-index:251563008" coordorigin="4893,9741" coordsize="385,342">
            <v:oval id="Oval 3" o:spid="_x0000_s1125" style="position:absolute;left:4976;top:9800;width:217;height:206;visibility:visible" fillcolor="yellow" strokecolor="red" strokeweight="1pt"/>
            <v:shape id="Text Box 4" o:spid="_x0000_s112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7" style="position:absolute;left:0;text-align:left;margin-left:451.6pt;margin-top:135.95pt;width:19.25pt;height:17.1pt;z-index:251561984" coordorigin="4893,9741" coordsize="385,342">
            <v:oval id="Oval 3" o:spid="_x0000_s1128" style="position:absolute;left:4976;top:9800;width:217;height:206;visibility:visible" fillcolor="yellow" strokecolor="red" strokeweight="1pt"/>
            <v:shape id="Text Box 4" o:spid="_x0000_s112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0" style="position:absolute;left:0;text-align:left;margin-left:491.1pt;margin-top:173.95pt;width:19.25pt;height:17.1pt;z-index:251560960" coordorigin="4893,9741" coordsize="385,342">
            <v:oval id="Oval 3" o:spid="_x0000_s1131" style="position:absolute;left:4976;top:9800;width:217;height:206;visibility:visible" fillcolor="yellow" strokecolor="red" strokeweight="1pt"/>
            <v:shape id="Text Box 4" o:spid="_x0000_s113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3" style="position:absolute;left:0;text-align:left;margin-left:665.1pt;margin-top:137.95pt;width:19.25pt;height:17.1pt;z-index:251559936" coordorigin="4893,9741" coordsize="385,342">
            <v:oval id="Oval 3" o:spid="_x0000_s1134" style="position:absolute;left:4976;top:9800;width:217;height:206;visibility:visible" fillcolor="yellow" strokecolor="red" strokeweight="1pt"/>
            <v:shape id="Text Box 4" o:spid="_x0000_s113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6" style="position:absolute;left:0;text-align:left;margin-left:717.1pt;margin-top:119.45pt;width:19.25pt;height:17.1pt;z-index:251558912" coordorigin="4893,9741" coordsize="385,342">
            <v:oval id="Oval 3" o:spid="_x0000_s1137" style="position:absolute;left:4976;top:9800;width:217;height:206;visibility:visible" fillcolor="yellow" strokecolor="red" strokeweight="1pt"/>
            <v:shape id="Text Box 4" o:spid="_x0000_s113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9" style="position:absolute;left:0;text-align:left;margin-left:716.6pt;margin-top:74.95pt;width:19.25pt;height:17.1pt;z-index:251557888" coordorigin="4893,9741" coordsize="385,342">
            <v:oval id="Oval 3" o:spid="_x0000_s1140" style="position:absolute;left:4976;top:9800;width:217;height:206;visibility:visible" fillcolor="yellow" strokecolor="red" strokeweight="1pt"/>
            <v:shape id="Text Box 4" o:spid="_x0000_s114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2" style="position:absolute;left:0;text-align:left;margin-left:705.6pt;margin-top:49.95pt;width:19.25pt;height:17.1pt;z-index:251556864" coordorigin="4893,9741" coordsize="385,342">
            <v:oval id="Oval 3" o:spid="_x0000_s1143" style="position:absolute;left:4976;top:9800;width:217;height:206;visibility:visible" fillcolor="yellow" strokecolor="red" strokeweight="1pt"/>
            <v:shape id="Text Box 4" o:spid="_x0000_s114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5" style="position:absolute;left:0;text-align:left;margin-left:758.6pt;margin-top:119.45pt;width:19.25pt;height:17.1pt;z-index:251555840" coordorigin="4893,9741" coordsize="385,342">
            <v:oval id="Oval 3" o:spid="_x0000_s1146" style="position:absolute;left:4976;top:9800;width:217;height:206;visibility:visible" fillcolor="yellow" strokecolor="red" strokeweight="1pt"/>
            <v:shape id="Text Box 4" o:spid="_x0000_s114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8" style="position:absolute;left:0;text-align:left;margin-left:654.6pt;margin-top:109.95pt;width:19.25pt;height:17.1pt;z-index:251554816" coordorigin="4893,9741" coordsize="385,342">
            <v:oval id="Oval 3" o:spid="_x0000_s1149" style="position:absolute;left:4976;top:9800;width:217;height:206;visibility:visible" fillcolor="yellow" strokecolor="red" strokeweight="1pt"/>
            <v:shape id="Text Box 4" o:spid="_x0000_s115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1" style="position:absolute;left:0;text-align:left;margin-left:497.1pt;margin-top:126.95pt;width:19.25pt;height:17.1pt;z-index:251553792" coordorigin="4893,9741" coordsize="385,342">
            <v:oval id="Oval 3" o:spid="_x0000_s1152" style="position:absolute;left:4976;top:9800;width:217;height:206;visibility:visible" fillcolor="yellow" strokecolor="red" strokeweight="1pt"/>
            <v:shape id="Text Box 4" o:spid="_x0000_s115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4" style="position:absolute;left:0;text-align:left;margin-left:420.6pt;margin-top:80.95pt;width:19.25pt;height:17.1pt;z-index:251552768" coordorigin="4893,9741" coordsize="385,342">
            <v:oval id="Oval 3" o:spid="_x0000_s1155" style="position:absolute;left:4976;top:9800;width:217;height:206;visibility:visible" fillcolor="yellow" strokecolor="red" strokeweight="1pt"/>
            <v:shape id="Text Box 4" o:spid="_x0000_s115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7" style="position:absolute;left:0;text-align:left;margin-left:593.6pt;margin-top:21.45pt;width:19.25pt;height:17.1pt;z-index:251551744" coordorigin="4893,9741" coordsize="385,342">
            <v:oval id="Oval 3" o:spid="_x0000_s1158" style="position:absolute;left:4976;top:9800;width:217;height:206;visibility:visible" fillcolor="yellow" strokecolor="red" strokeweight="1pt"/>
            <v:shape id="Text Box 4" o:spid="_x0000_s115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0" style="position:absolute;left:0;text-align:left;margin-left:593.6pt;margin-top:35.45pt;width:19.25pt;height:17.1pt;z-index:251550720" coordorigin="4893,9741" coordsize="385,342">
            <v:oval id="Oval 3" o:spid="_x0000_s1161" style="position:absolute;left:4976;top:9800;width:217;height:206;visibility:visible" fillcolor="yellow" strokecolor="red" strokeweight="1pt"/>
            <v:shape id="Text Box 4" o:spid="_x0000_s116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3" style="position:absolute;left:0;text-align:left;margin-left:594.1pt;margin-top:47.95pt;width:19.25pt;height:17.1pt;z-index:251549696" coordorigin="4893,9741" coordsize="385,342">
            <v:oval id="Oval 3" o:spid="_x0000_s1164" style="position:absolute;left:4976;top:9800;width:217;height:206;visibility:visible" fillcolor="yellow" strokecolor="red" strokeweight="1pt"/>
            <v:shape id="Text Box 4" o:spid="_x0000_s116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6" style="position:absolute;left:0;text-align:left;margin-left:395.1pt;margin-top:31.95pt;width:19.25pt;height:17.1pt;z-index:251548672" coordorigin="4893,9741" coordsize="385,342">
            <v:oval id="Oval 3" o:spid="_x0000_s1167" style="position:absolute;left:4976;top:9800;width:217;height:206;visibility:visible" fillcolor="yellow" strokecolor="red" strokeweight="1pt"/>
            <v:shape id="Text Box 4" o:spid="_x0000_s116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9" style="position:absolute;left:0;text-align:left;margin-left:394.6pt;margin-top:17.95pt;width:19.25pt;height:17.1pt;z-index:251768832" coordorigin="4893,9741" coordsize="385,342">
            <v:oval id="Oval 3" o:spid="_x0000_s1170" style="position:absolute;left:4976;top:9800;width:217;height:206;visibility:visible" fillcolor="yellow" strokecolor="red" strokeweight="1pt"/>
            <v:shape id="Text Box 4" o:spid="_x0000_s117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2" style="position:absolute;left:0;text-align:left;margin-left:395.1pt;margin-top:71.95pt;width:19.25pt;height:17.1pt;z-index:251674624" coordorigin="4893,9741" coordsize="385,342">
            <v:oval id="Oval 3" o:spid="_x0000_s1173" style="position:absolute;left:4976;top:9800;width:217;height:206;visibility:visible" fillcolor="yellow" strokecolor="red" strokeweight="1pt"/>
            <v:shape id="Text Box 4" o:spid="_x0000_s117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5" style="position:absolute;left:0;text-align:left;margin-left:495.6pt;margin-top:43.45pt;width:19.25pt;height:17.1pt;z-index:251547648" coordorigin="4893,9741" coordsize="385,342">
            <v:oval id="Oval 3" o:spid="_x0000_s1176" style="position:absolute;left:4976;top:9800;width:217;height:206;visibility:visible" fillcolor="yellow" strokecolor="red" strokeweight="1pt"/>
            <v:shape id="Text Box 4" o:spid="_x0000_s117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8" style="position:absolute;left:0;text-align:left;margin-left:366.1pt;margin-top:43.45pt;width:19.25pt;height:17.1pt;z-index:251546624" coordorigin="4893,9741" coordsize="385,342">
            <v:oval id="Oval 3" o:spid="_x0000_s1179" style="position:absolute;left:4976;top:9800;width:217;height:206;visibility:visible" fillcolor="yellow" strokecolor="red" strokeweight="1pt"/>
            <v:shape id="Text Box 4" o:spid="_x0000_s118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81" style="position:absolute;left:0;text-align:left;margin-left:323.1pt;margin-top:42.45pt;width:19.25pt;height:17.1pt;z-index:251545600" coordorigin="4893,9741" coordsize="385,342">
            <v:oval id="Oval 3" o:spid="_x0000_s1182" style="position:absolute;left:4976;top:9800;width:217;height:206;visibility:visible" fillcolor="yellow" strokecolor="red" strokeweight="1pt"/>
            <v:shape id="Text Box 4" o:spid="_x0000_s118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84" style="position:absolute;left:0;text-align:left;margin-left:280.1pt;margin-top:41.45pt;width:19.25pt;height:17.1pt;z-index:251544576" coordorigin="4893,9741" coordsize="385,342">
            <v:oval id="Oval 3" o:spid="_x0000_s1185" style="position:absolute;left:4976;top:9800;width:217;height:206;visibility:visible" fillcolor="yellow" strokecolor="red" strokeweight="1pt"/>
            <v:shape id="Text Box 4" o:spid="_x0000_s118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87" style="position:absolute;left:0;text-align:left;margin-left:224.6pt;margin-top:42.45pt;width:19.25pt;height:17.1pt;z-index:251543552" coordorigin="4893,9741" coordsize="385,342">
            <v:oval id="Oval 3" o:spid="_x0000_s1188" style="position:absolute;left:4976;top:9800;width:217;height:206;visibility:visible" fillcolor="yellow" strokecolor="red" strokeweight="1pt"/>
            <v:shape id="Text Box 4" o:spid="_x0000_s118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90" style="position:absolute;left:0;text-align:left;margin-left:132.6pt;margin-top:87.95pt;width:19.25pt;height:17.1pt;z-index:251688960" coordorigin="4893,9741" coordsize="385,342">
            <v:oval id="Oval 3" o:spid="_x0000_s1191" style="position:absolute;left:4976;top:9800;width:217;height:206;visibility:visible" fillcolor="yellow" strokecolor="red" strokeweight="1pt"/>
            <v:shape id="Text Box 4" o:spid="_x0000_s119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93" style="position:absolute;left:0;text-align:left;margin-left:47.6pt;margin-top:46.95pt;width:19.25pt;height:17.1pt;z-index:251541504" coordorigin="4893,9741" coordsize="385,342">
            <v:oval id="Oval 3" o:spid="_x0000_s1194" style="position:absolute;left:4976;top:9800;width:217;height:206;visibility:visible" fillcolor="yellow" strokecolor="red" strokeweight="1pt"/>
            <v:shape id="Text Box 4" o:spid="_x0000_s119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96" style="position:absolute;left:0;text-align:left;margin-left:51.1pt;margin-top:90.45pt;width:19.25pt;height:17.1pt;z-index:251540480" coordorigin="4893,9741" coordsize="385,342">
            <v:oval id="Oval 3" o:spid="_x0000_s1197" style="position:absolute;left:4976;top:9800;width:217;height:206;visibility:visible" fillcolor="yellow" strokecolor="red" strokeweight="1pt"/>
            <v:shape id="Text Box 4" o:spid="_x0000_s119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99" style="position:absolute;left:0;text-align:left;margin-left:26.1pt;margin-top:91.45pt;width:19.25pt;height:17.1pt;z-index:251538432" coordorigin="4893,9741" coordsize="385,342">
            <v:oval id="Oval 3" o:spid="_x0000_s1200" style="position:absolute;left:4976;top:9800;width:217;height:206;visibility:visible" fillcolor="yellow" strokecolor="red" strokeweight="1pt"/>
            <v:shape id="Text Box 4" o:spid="_x0000_s120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625A2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87.5pt;height:236pt;visibility:visible">
            <v:imagedata r:id="rId4" o:title="" gain="99297f"/>
          </v:shape>
        </w:pict>
      </w:r>
    </w:p>
    <w:p w:rsidR="007E001E" w:rsidRDefault="007E001E" w:rsidP="004C4DE9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8A5A3B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01176008"/>
      <w:r w:rsidRPr="008A5A3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C4DE9">
        <w:rPr>
          <w:rFonts w:ascii="Times New Roman" w:hAnsi="Times New Roman" w:cs="Times New Roman"/>
          <w:sz w:val="24"/>
          <w:szCs w:val="24"/>
        </w:rPr>
        <w:t>Вход (выход) в здание главный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5A3B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Pr="004C4DE9">
        <w:rPr>
          <w:rFonts w:ascii="Times New Roman" w:hAnsi="Times New Roman" w:cs="Times New Roman"/>
          <w:sz w:val="24"/>
          <w:szCs w:val="24"/>
        </w:rPr>
        <w:t xml:space="preserve">Вход (выход) в здание эвакуационный </w:t>
      </w:r>
      <w:r>
        <w:rPr>
          <w:rFonts w:ascii="Times New Roman" w:hAnsi="Times New Roman" w:cs="Times New Roman"/>
          <w:sz w:val="24"/>
          <w:szCs w:val="24"/>
        </w:rPr>
        <w:tab/>
      </w:r>
      <w:r w:rsidRPr="005116AD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4C4DE9">
        <w:rPr>
          <w:rFonts w:ascii="Times New Roman" w:hAnsi="Times New Roman" w:cs="Times New Roman"/>
          <w:sz w:val="24"/>
          <w:szCs w:val="24"/>
        </w:rPr>
        <w:t>Входная площадка (перед дверью)</w:t>
      </w:r>
    </w:p>
    <w:p w:rsidR="007E001E" w:rsidRDefault="007E001E" w:rsidP="008A5A3B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A5A3B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4C4DE9">
        <w:rPr>
          <w:rFonts w:ascii="Times New Roman" w:hAnsi="Times New Roman" w:cs="Times New Roman"/>
          <w:sz w:val="24"/>
          <w:szCs w:val="24"/>
        </w:rPr>
        <w:t xml:space="preserve">  Лестница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8A5A3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C4DE9">
        <w:rPr>
          <w:rFonts w:ascii="Times New Roman" w:hAnsi="Times New Roman" w:cs="Times New Roman"/>
          <w:sz w:val="24"/>
          <w:szCs w:val="24"/>
        </w:rPr>
        <w:t>. Пути движения внутри здания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5A3B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4C4DE9">
        <w:rPr>
          <w:rFonts w:ascii="Times New Roman" w:hAnsi="Times New Roman" w:cs="Times New Roman"/>
          <w:sz w:val="24"/>
          <w:szCs w:val="24"/>
        </w:rPr>
        <w:t xml:space="preserve">  Зона целевого назначения здания (ресепшн)</w:t>
      </w:r>
    </w:p>
    <w:p w:rsidR="007E001E" w:rsidRDefault="007E001E" w:rsidP="008A5A3B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rect id="_x0000_s1202" style="position:absolute;left:0;text-align:left;margin-left:538.7pt;margin-top:-74.55pt;width:68pt;height:32pt;z-index:251670528" filled="f" strokecolor="#969696"/>
        </w:pict>
      </w:r>
      <w:r w:rsidRPr="008A5A3B">
        <w:rPr>
          <w:rFonts w:ascii="Times New Roman" w:hAnsi="Times New Roman" w:cs="Times New Roman"/>
          <w:b/>
          <w:bCs/>
          <w:sz w:val="24"/>
          <w:szCs w:val="24"/>
        </w:rPr>
        <w:t>Н.</w:t>
      </w:r>
      <w:r w:rsidRPr="004C4DE9">
        <w:rPr>
          <w:rFonts w:ascii="Times New Roman" w:hAnsi="Times New Roman" w:cs="Times New Roman"/>
          <w:sz w:val="24"/>
          <w:szCs w:val="24"/>
        </w:rPr>
        <w:t xml:space="preserve"> Жилые помещения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5A3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C4DE9">
        <w:rPr>
          <w:rFonts w:ascii="Times New Roman" w:hAnsi="Times New Roman" w:cs="Times New Roman"/>
          <w:sz w:val="24"/>
          <w:szCs w:val="24"/>
        </w:rPr>
        <w:t>. Санитарно-гигиенические помещения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5A3B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C4DE9">
        <w:rPr>
          <w:rFonts w:ascii="Times New Roman" w:hAnsi="Times New Roman" w:cs="Times New Roman"/>
          <w:sz w:val="24"/>
          <w:szCs w:val="24"/>
        </w:rPr>
        <w:t xml:space="preserve">  Коридор</w:t>
      </w:r>
    </w:p>
    <w:p w:rsidR="007E001E" w:rsidRDefault="007E001E" w:rsidP="004C34E3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8A5A3B"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Тамбур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A5A3B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4C4DE9">
        <w:rPr>
          <w:rFonts w:ascii="Times New Roman" w:hAnsi="Times New Roman" w:cs="Times New Roman"/>
          <w:sz w:val="24"/>
          <w:szCs w:val="24"/>
        </w:rPr>
        <w:t xml:space="preserve"> Дверь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112C">
        <w:rPr>
          <w:rFonts w:ascii="Times New Roman" w:hAnsi="Times New Roman" w:cs="Times New Roman"/>
          <w:b/>
          <w:bCs/>
          <w:sz w:val="24"/>
          <w:szCs w:val="24"/>
        </w:rPr>
        <w:t>СП.</w:t>
      </w:r>
      <w:r w:rsidRPr="0016112C">
        <w:rPr>
          <w:rFonts w:ascii="Times New Roman" w:hAnsi="Times New Roman" w:cs="Times New Roman"/>
          <w:sz w:val="24"/>
          <w:szCs w:val="24"/>
        </w:rPr>
        <w:t xml:space="preserve"> Служебное помещение</w:t>
      </w:r>
    </w:p>
    <w:p w:rsidR="007E001E" w:rsidRDefault="007E001E" w:rsidP="004C34E3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4C34E3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E001E" w:rsidRPr="0016112C" w:rsidRDefault="007E001E" w:rsidP="004C34E3">
      <w:pPr>
        <w:ind w:firstLine="426"/>
        <w:rPr>
          <w:rFonts w:ascii="Times New Roman" w:hAnsi="Times New Roman" w:cs="Times New Roman"/>
          <w:sz w:val="24"/>
          <w:szCs w:val="24"/>
        </w:rPr>
      </w:pPr>
    </w:p>
    <w:bookmarkEnd w:id="0"/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Приложение №9</w:t>
      </w:r>
    </w:p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к Акту обследования ОСИ паспорта</w:t>
      </w:r>
    </w:p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доступности ОСИ №1-5.2022 от 12.04.2022г.</w:t>
      </w:r>
    </w:p>
    <w:p w:rsidR="007E001E" w:rsidRPr="008A5A3B" w:rsidRDefault="007E001E" w:rsidP="008A5A3B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E001E" w:rsidRPr="008A5A3B" w:rsidRDefault="007E001E" w:rsidP="008A5A3B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A3B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7E001E" w:rsidRPr="008A5A3B" w:rsidRDefault="007E001E" w:rsidP="008A5A3B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A3B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№1»</w:t>
      </w:r>
    </w:p>
    <w:p w:rsidR="007E001E" w:rsidRDefault="007E001E" w:rsidP="008A5A3B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8A5A3B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7E001E" w:rsidRDefault="007E001E" w:rsidP="004C4DE9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4C4DE9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_x0000_s1203" style="position:absolute;left:0;text-align:left;margin-left:731.85pt;margin-top:137.85pt;width:19.25pt;height:17.1pt;z-index:251585536" coordorigin="4893,9741" coordsize="385,342">
            <v:oval id="Oval 3" o:spid="_x0000_s1204" style="position:absolute;left:4976;top:9800;width:217;height:206;visibility:visible" fillcolor="yellow" strokecolor="red" strokeweight="1pt"/>
            <v:shape id="Text Box 4" o:spid="_x0000_s120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206" style="position:absolute;left:0;text-align:left;z-index:251729920" from="96.2pt,191.55pt" to="120.65pt,191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07" style="position:absolute;left:0;text-align:left;z-index:251728896" from="85.85pt,76pt" to="110.3pt,76.0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08" style="position:absolute;left:0;text-align:left;z-index:251726848" from="378.8pt,111.2pt" to="379.15pt,131.2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09" style="position:absolute;left:0;text-align:left;z-index:251725824" from="643.35pt,115.55pt" to="643.7pt,135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0" style="position:absolute;left:0;text-align:left;z-index:251724800" from="561.65pt,115.2pt" to="562pt,135.2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1" style="position:absolute;left:0;text-align:left;z-index:251723776" from="545.4pt,114.6pt" to="545.75pt,134.6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2" style="position:absolute;left:0;text-align:left;z-index:251722752" from="479pt,113.35pt" to="479.35pt,133.4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3" style="position:absolute;left:0;text-align:left;z-index:251721728" from="462.1pt,113.95pt" to="462.45pt,134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4" style="position:absolute;left:0;text-align:left;z-index:251712512" from="394.8pt,99.25pt" to="395.15pt,131.1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5" style="position:absolute;left:0;text-align:left;z-index:251719680" from="558.85pt,71.95pt" to="583.3pt,1in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6" style="position:absolute;left:0;text-align:left;flip:x;z-index:251718656" from="584.2pt,45.75pt" to="584.55pt,113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7" style="position:absolute;left:0;text-align:left;z-index:251714560" from="628.05pt,100.2pt" to="628.35pt,135.2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8" style="position:absolute;left:0;text-align:left;z-index:251716608" from="730.1pt,115.85pt" to="730.45pt,130.8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19" style="position:absolute;left:0;text-align:left;flip:x;z-index:251715584" from="712.25pt,101.8pt" to="712.85pt,133.7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0" style="position:absolute;left:0;text-align:left;z-index:251713536" from="446.45pt,98.35pt" to="446.8pt,113.3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1" style="position:absolute;left:0;text-align:left;flip:x;z-index:251711488" from="194.8pt,102.7pt" to="195.05pt,122.4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2" style="position:absolute;left:0;text-align:left;flip:x;z-index:251710464" from="270.55pt,102.7pt" to="270.8pt,122.4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3" style="position:absolute;left:0;text-align:left;flip:x;z-index:251707392" from="217.35pt,122.8pt" to="218.2pt,143.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4" style="position:absolute;left:0;text-align:left;flip:x;z-index:251708416" from="235.8pt,123.4pt" to="236.05pt,143.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5" style="position:absolute;left:0;text-align:left;flip:x;z-index:251709440" from="294.3pt,124.35pt" to="294.9pt,140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6" style="position:absolute;left:0;text-align:left;flip:x;z-index:251706368" from="159.45pt,121.55pt" to="160.3pt,166.9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7" style="position:absolute;left:0;text-align:left;flip:x;z-index:251703296" from="119.95pt,121.9pt" to="120.2pt,192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8" style="position:absolute;left:0;text-align:left;flip:x;z-index:251702272" from="109.05pt,76.5pt" to="109.9pt,121.8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29" style="position:absolute;left:0;text-align:left;flip:x y;z-index:251701248" from="87.75pt,121.3pt" to="295.2pt,123.2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230" style="position:absolute;left:0;text-align:left;flip:x y;z-index:251700224" from="384.8pt,113.85pt" to="730.3pt,114.55pt" strokecolor="red" strokeweight="1.5pt">
            <v:stroke dashstyle="dash"/>
          </v:line>
        </w:pict>
      </w:r>
      <w:r>
        <w:rPr>
          <w:noProof/>
          <w:lang w:eastAsia="ru-RU"/>
        </w:rPr>
        <w:pict>
          <v:group id="_x0000_s1231" style="position:absolute;left:0;text-align:left;margin-left:121.45pt;margin-top:170.35pt;width:19.25pt;height:17.1pt;z-index:251699200" coordorigin="4893,9741" coordsize="385,342">
            <v:oval id="Oval 3" o:spid="_x0000_s1232" style="position:absolute;left:4976;top:9800;width:217;height:206;visibility:visible" fillcolor="yellow" strokecolor="red" strokeweight="1pt"/>
            <v:shape id="Text Box 4" o:spid="_x0000_s123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4" style="position:absolute;left:0;text-align:left;margin-left:265.6pt;margin-top:75.2pt;width:19.25pt;height:17.1pt;z-index:251578368" coordorigin="4893,9741" coordsize="385,342">
            <v:oval id="Oval 3" o:spid="_x0000_s1235" style="position:absolute;left:4976;top:9800;width:217;height:206;visibility:visible" fillcolor="yellow" strokecolor="red" strokeweight="1pt"/>
            <v:shape id="Text Box 4" o:spid="_x0000_s123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7" style="position:absolute;left:0;text-align:left;margin-left:163.6pt;margin-top:147.2pt;width:19.25pt;height:17.1pt;z-index:251662336" coordorigin="4893,9741" coordsize="385,342">
            <v:oval id="Oval 3" o:spid="_x0000_s1238" style="position:absolute;left:4976;top:9800;width:217;height:206;visibility:visible" fillcolor="yellow" strokecolor="red" strokeweight="1pt"/>
            <v:shape id="Text Box 4" o:spid="_x0000_s123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0" style="position:absolute;left:0;text-align:left;margin-left:195.6pt;margin-top:148.7pt;width:19.25pt;height:17.1pt;z-index:251661312" coordorigin="4893,9741" coordsize="385,342">
            <v:oval id="Oval 3" o:spid="_x0000_s1241" style="position:absolute;left:4976;top:9800;width:217;height:206;visibility:visible" fillcolor="yellow" strokecolor="red" strokeweight="1pt"/>
            <v:shape id="Text Box 4" o:spid="_x0000_s124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3" style="position:absolute;left:0;text-align:left;margin-left:239.6pt;margin-top:148.7pt;width:19.25pt;height:17.1pt;z-index:251660288" coordorigin="4893,9741" coordsize="385,342">
            <v:oval id="Oval 3" o:spid="_x0000_s1244" style="position:absolute;left:4976;top:9800;width:217;height:206;visibility:visible" fillcolor="yellow" strokecolor="red" strokeweight="1pt"/>
            <v:shape id="Text Box 4" o:spid="_x0000_s124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6" style="position:absolute;left:0;text-align:left;margin-left:300.1pt;margin-top:144.7pt;width:19.25pt;height:17.1pt;z-index:251659264" coordorigin="4893,9741" coordsize="385,342">
            <v:oval id="Oval 3" o:spid="_x0000_s1247" style="position:absolute;left:4976;top:9800;width:217;height:206;visibility:visible" fillcolor="yellow" strokecolor="red" strokeweight="1pt"/>
            <v:shape id="Text Box 4" o:spid="_x0000_s124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9" style="position:absolute;left:0;text-align:left;margin-left:357.1pt;margin-top:139.2pt;width:19.25pt;height:17.1pt;z-index:251658240" coordorigin="4893,9741" coordsize="385,342">
            <v:oval id="Oval 3" o:spid="_x0000_s1250" style="position:absolute;left:4976;top:9800;width:217;height:206;visibility:visible" fillcolor="yellow" strokecolor="red" strokeweight="1pt"/>
            <v:shape id="Text Box 4" o:spid="_x0000_s125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52" style="position:absolute;left:0;text-align:left;margin-left:399.1pt;margin-top:137.2pt;width:19.25pt;height:17.1pt;z-index:251657216" coordorigin="4893,9741" coordsize="385,342">
            <v:oval id="Oval 3" o:spid="_x0000_s1253" style="position:absolute;left:4976;top:9800;width:217;height:206;visibility:visible" fillcolor="yellow" strokecolor="red" strokeweight="1pt"/>
            <v:shape id="Text Box 4" o:spid="_x0000_s125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55" style="position:absolute;left:0;text-align:left;margin-left:438.1pt;margin-top:139.2pt;width:19.25pt;height:17.1pt;z-index:251656192" coordorigin="4893,9741" coordsize="385,342">
            <v:oval id="Oval 3" o:spid="_x0000_s1256" style="position:absolute;left:4976;top:9800;width:217;height:206;visibility:visible" fillcolor="yellow" strokecolor="red" strokeweight="1pt"/>
            <v:shape id="Text Box 4" o:spid="_x0000_s125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58" style="position:absolute;left:0;text-align:left;margin-left:483.6pt;margin-top:139.2pt;width:19.25pt;height:17.1pt;z-index:251583488" coordorigin="4893,9741" coordsize="385,342">
            <v:oval id="Oval 3" o:spid="_x0000_s1259" style="position:absolute;left:4976;top:9800;width:217;height:206;visibility:visible" fillcolor="yellow" strokecolor="red" strokeweight="1pt"/>
            <v:shape id="Text Box 4" o:spid="_x0000_s126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61" style="position:absolute;left:0;text-align:left;margin-left:648.1pt;margin-top:138.2pt;width:19.25pt;height:17.1pt;z-index:251584512" coordorigin="4893,9741" coordsize="385,342">
            <v:oval id="Oval 3" o:spid="_x0000_s1262" style="position:absolute;left:4976;top:9800;width:217;height:206;visibility:visible" fillcolor="yellow" strokecolor="red" strokeweight="1pt"/>
            <v:shape id="Text Box 4" o:spid="_x0000_s126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64" style="position:absolute;left:0;text-align:left;margin-left:686.1pt;margin-top:139.2pt;width:19.25pt;height:17.1pt;z-index:251655168" coordorigin="4893,9741" coordsize="385,342">
            <v:oval id="Oval 3" o:spid="_x0000_s1265" style="position:absolute;left:4976;top:9800;width:217;height:206;visibility:visible" fillcolor="yellow" strokecolor="red" strokeweight="1pt"/>
            <v:shape id="Text Box 4" o:spid="_x0000_s126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67" style="position:absolute;left:0;text-align:left;margin-left:605.6pt;margin-top:139.2pt;width:19.25pt;height:17.1pt;z-index:251654144" coordorigin="4893,9741" coordsize="385,342">
            <v:oval id="Oval 3" o:spid="_x0000_s1268" style="position:absolute;left:4976;top:9800;width:217;height:206;visibility:visible" fillcolor="yellow" strokecolor="red" strokeweight="1pt"/>
            <v:shape id="Text Box 4" o:spid="_x0000_s126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0" style="position:absolute;left:0;text-align:left;margin-left:563.1pt;margin-top:138.7pt;width:19.25pt;height:17.1pt;z-index:251653120" coordorigin="4893,9741" coordsize="385,342">
            <v:oval id="Oval 3" o:spid="_x0000_s1271" style="position:absolute;left:4976;top:9800;width:217;height:206;visibility:visible" fillcolor="yellow" strokecolor="red" strokeweight="1pt"/>
            <v:shape id="Text Box 4" o:spid="_x0000_s127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3" style="position:absolute;left:0;text-align:left;margin-left:523.1pt;margin-top:140.7pt;width:19.25pt;height:17.1pt;z-index:251652096" coordorigin="4893,9741" coordsize="385,342">
            <v:oval id="Oval 3" o:spid="_x0000_s1274" style="position:absolute;left:4976;top:9800;width:217;height:206;visibility:visible" fillcolor="yellow" strokecolor="red" strokeweight="1pt"/>
            <v:shape id="Text Box 4" o:spid="_x0000_s127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6" style="position:absolute;left:0;text-align:left;margin-left:161.1pt;margin-top:183.2pt;width:19.25pt;height:17.1pt;z-index:251610112" coordorigin="4893,9741" coordsize="385,342">
            <v:oval id="Oval 3" o:spid="_x0000_s1277" style="position:absolute;left:4976;top:9800;width:217;height:206;visibility:visible" fillcolor="yellow" strokecolor="red" strokeweight="1pt"/>
            <v:shape id="Text Box 4" o:spid="_x0000_s127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9" style="position:absolute;left:0;text-align:left;margin-left:198.6pt;margin-top:183.2pt;width:19.25pt;height:17.1pt;z-index:251609088" coordorigin="4893,9741" coordsize="385,342">
            <v:oval id="Oval 3" o:spid="_x0000_s1280" style="position:absolute;left:4976;top:9800;width:217;height:206;visibility:visible" fillcolor="yellow" strokecolor="red" strokeweight="1pt"/>
            <v:shape id="Text Box 4" o:spid="_x0000_s128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2" style="position:absolute;left:0;text-align:left;margin-left:236.6pt;margin-top:183.2pt;width:19.25pt;height:17.1pt;z-index:251608064" coordorigin="4893,9741" coordsize="385,342">
            <v:oval id="Oval 3" o:spid="_x0000_s1283" style="position:absolute;left:4976;top:9800;width:217;height:206;visibility:visible" fillcolor="yellow" strokecolor="red" strokeweight="1pt"/>
            <v:shape id="Text Box 4" o:spid="_x0000_s128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5" style="position:absolute;left:0;text-align:left;margin-left:315.6pt;margin-top:190.2pt;width:19.25pt;height:17.1pt;z-index:251607040" coordorigin="4893,9741" coordsize="385,342">
            <v:oval id="Oval 3" o:spid="_x0000_s1286" style="position:absolute;left:4976;top:9800;width:217;height:206;visibility:visible" fillcolor="yellow" strokecolor="red" strokeweight="1pt"/>
            <v:shape id="Text Box 4" o:spid="_x0000_s128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8" style="position:absolute;left:0;text-align:left;margin-left:360.1pt;margin-top:188.2pt;width:19.25pt;height:17.1pt;z-index:251606016" coordorigin="4893,9741" coordsize="385,342">
            <v:oval id="Oval 3" o:spid="_x0000_s1289" style="position:absolute;left:4976;top:9800;width:217;height:206;visibility:visible" fillcolor="yellow" strokecolor="red" strokeweight="1pt"/>
            <v:shape id="Text Box 4" o:spid="_x0000_s129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1" style="position:absolute;left:0;text-align:left;margin-left:396.1pt;margin-top:188.2pt;width:19.25pt;height:17.1pt;z-index:251604992" coordorigin="4893,9741" coordsize="385,342">
            <v:oval id="Oval 3" o:spid="_x0000_s1292" style="position:absolute;left:4976;top:9800;width:217;height:206;visibility:visible" fillcolor="yellow" strokecolor="red" strokeweight="1pt"/>
            <v:shape id="Text Box 4" o:spid="_x0000_s129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4" style="position:absolute;left:0;text-align:left;margin-left:438.6pt;margin-top:188.7pt;width:19.25pt;height:17.1pt;z-index:251603968" coordorigin="4893,9741" coordsize="385,342">
            <v:oval id="Oval 3" o:spid="_x0000_s1295" style="position:absolute;left:4976;top:9800;width:217;height:206;visibility:visible" fillcolor="yellow" strokecolor="red" strokeweight="1pt"/>
            <v:shape id="Text Box 4" o:spid="_x0000_s129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7" style="position:absolute;left:0;text-align:left;margin-left:479.1pt;margin-top:188.7pt;width:19.25pt;height:17.1pt;z-index:251602944" coordorigin="4893,9741" coordsize="385,342">
            <v:oval id="Oval 3" o:spid="_x0000_s1298" style="position:absolute;left:4976;top:9800;width:217;height:206;visibility:visible" fillcolor="yellow" strokecolor="red" strokeweight="1pt"/>
            <v:shape id="Text Box 4" o:spid="_x0000_s129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0" style="position:absolute;left:0;text-align:left;margin-left:522.1pt;margin-top:189.2pt;width:19.25pt;height:17.1pt;z-index:251601920" coordorigin="4893,9741" coordsize="385,342">
            <v:oval id="Oval 3" o:spid="_x0000_s1301" style="position:absolute;left:4976;top:9800;width:217;height:206;visibility:visible" fillcolor="yellow" strokecolor="red" strokeweight="1pt"/>
            <v:shape id="Text Box 4" o:spid="_x0000_s130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3" style="position:absolute;left:0;text-align:left;margin-left:563.6pt;margin-top:188.7pt;width:19.25pt;height:17.1pt;z-index:251600896" coordorigin="4893,9741" coordsize="385,342">
            <v:oval id="Oval 3" o:spid="_x0000_s1304" style="position:absolute;left:4976;top:9800;width:217;height:206;visibility:visible" fillcolor="yellow" strokecolor="red" strokeweight="1pt"/>
            <v:shape id="Text Box 4" o:spid="_x0000_s130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6" style="position:absolute;left:0;text-align:left;margin-left:603.1pt;margin-top:189.2pt;width:19.25pt;height:17.1pt;z-index:251599872" coordorigin="4893,9741" coordsize="385,342">
            <v:oval id="Oval 3" o:spid="_x0000_s1307" style="position:absolute;left:4976;top:9800;width:217;height:206;visibility:visible" fillcolor="yellow" strokecolor="red" strokeweight="1pt"/>
            <v:shape id="Text Box 4" o:spid="_x0000_s130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9" style="position:absolute;left:0;text-align:left;margin-left:644.6pt;margin-top:189.7pt;width:19.25pt;height:17.1pt;z-index:251598848" coordorigin="4893,9741" coordsize="385,342">
            <v:oval id="Oval 3" o:spid="_x0000_s1310" style="position:absolute;left:4976;top:9800;width:217;height:206;visibility:visible" fillcolor="yellow" strokecolor="red" strokeweight="1pt"/>
            <v:shape id="Text Box 4" o:spid="_x0000_s131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2" style="position:absolute;left:0;text-align:left;margin-left:729.6pt;margin-top:189.7pt;width:19.25pt;height:17.1pt;z-index:251589632" coordorigin="4893,9741" coordsize="385,342">
            <v:oval id="Oval 3" o:spid="_x0000_s1313" style="position:absolute;left:4976;top:9800;width:217;height:206;visibility:visible" fillcolor="yellow" strokecolor="red" strokeweight="1pt"/>
            <v:shape id="Text Box 4" o:spid="_x0000_s131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5" style="position:absolute;left:0;text-align:left;margin-left:687.1pt;margin-top:188.7pt;width:19.25pt;height:17.1pt;z-index:251588608" coordorigin="4893,9741" coordsize="385,342">
            <v:oval id="Oval 3" o:spid="_x0000_s1316" style="position:absolute;left:4976;top:9800;width:217;height:206;visibility:visible" fillcolor="yellow" strokecolor="red" strokeweight="1pt"/>
            <v:shape id="Text Box 4" o:spid="_x0000_s131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8" style="position:absolute;left:0;text-align:left;margin-left:218.6pt;margin-top:58.7pt;width:19.25pt;height:17.1pt;z-index:251597824" coordorigin="4893,9741" coordsize="385,342">
            <v:oval id="Oval 3" o:spid="_x0000_s1319" style="position:absolute;left:4976;top:9800;width:217;height:206;visibility:visible" fillcolor="yellow" strokecolor="red" strokeweight="1pt"/>
            <v:shape id="Text Box 4" o:spid="_x0000_s132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1" style="position:absolute;left:0;text-align:left;margin-left:313.6pt;margin-top:62.7pt;width:19.25pt;height:17.1pt;z-index:251596800" coordorigin="4893,9741" coordsize="385,342">
            <v:oval id="Oval 3" o:spid="_x0000_s1322" style="position:absolute;left:4976;top:9800;width:217;height:206;visibility:visible" fillcolor="yellow" strokecolor="red" strokeweight="1pt"/>
            <v:shape id="Text Box 4" o:spid="_x0000_s132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4" style="position:absolute;left:0;text-align:left;margin-left:397.6pt;margin-top:61.2pt;width:19.25pt;height:17.1pt;z-index:251595776" coordorigin="4893,9741" coordsize="385,342">
            <v:oval id="Oval 3" o:spid="_x0000_s1325" style="position:absolute;left:4976;top:9800;width:217;height:206;visibility:visible" fillcolor="yellow" strokecolor="red" strokeweight="1pt"/>
            <v:shape id="Text Box 4" o:spid="_x0000_s132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7" style="position:absolute;left:0;text-align:left;margin-left:435.6pt;margin-top:74.7pt;width:19.25pt;height:17.1pt;z-index:251582464" coordorigin="4893,9741" coordsize="385,342">
            <v:oval id="Oval 3" o:spid="_x0000_s1328" style="position:absolute;left:4976;top:9800;width:217;height:206;visibility:visible" fillcolor="yellow" strokecolor="red" strokeweight="1pt"/>
            <v:shape id="Text Box 4" o:spid="_x0000_s132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0" style="position:absolute;left:0;text-align:left;margin-left:574.6pt;margin-top:93.7pt;width:19.25pt;height:17.1pt;z-index:251730944" coordorigin="4893,9741" coordsize="385,342">
            <v:oval id="Oval 3" o:spid="_x0000_s1331" style="position:absolute;left:4976;top:9800;width:217;height:206;visibility:visible" fillcolor="yellow" strokecolor="red" strokeweight="1pt"/>
            <v:shape id="Text Box 4" o:spid="_x0000_s133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3" style="position:absolute;left:0;text-align:left;margin-left:605.1pt;margin-top:71.7pt;width:19.25pt;height:17.1pt;z-index:251594752" coordorigin="4893,9741" coordsize="385,342">
            <v:oval id="Oval 3" o:spid="_x0000_s1334" style="position:absolute;left:4976;top:9800;width:217;height:206;visibility:visible" fillcolor="yellow" strokecolor="red" strokeweight="1pt"/>
            <v:shape id="Text Box 4" o:spid="_x0000_s133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6" style="position:absolute;left:0;text-align:left;margin-left:639.6pt;margin-top:60.7pt;width:19.25pt;height:17.1pt;z-index:251593728" coordorigin="4893,9741" coordsize="385,342">
            <v:oval id="Oval 3" o:spid="_x0000_s1337" style="position:absolute;left:4976;top:9800;width:217;height:206;visibility:visible" fillcolor="yellow" strokecolor="red" strokeweight="1pt"/>
            <v:shape id="Text Box 4" o:spid="_x0000_s133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9" style="position:absolute;left:0;text-align:left;margin-left:686.1pt;margin-top:64.2pt;width:19.25pt;height:17.1pt;z-index:251586560" coordorigin="4893,9741" coordsize="385,342">
            <v:oval id="Oval 3" o:spid="_x0000_s1340" style="position:absolute;left:4976;top:9800;width:217;height:206;visibility:visible" fillcolor="yellow" strokecolor="red" strokeweight="1pt"/>
            <v:shape id="Text Box 4" o:spid="_x0000_s134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42" style="position:absolute;left:0;text-align:left;margin-left:720.6pt;margin-top:62.2pt;width:19.25pt;height:17.1pt;z-index:251587584" coordorigin="4893,9741" coordsize="385,342">
            <v:oval id="Oval 3" o:spid="_x0000_s1343" style="position:absolute;left:4976;top:9800;width:217;height:206;visibility:visible" fillcolor="yellow" strokecolor="red" strokeweight="1pt"/>
            <v:shape id="Text Box 4" o:spid="_x0000_s134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45" style="position:absolute;left:0;text-align:left;margin-left:618.6pt;margin-top:107.7pt;width:19.25pt;height:17.1pt;z-index:251717632" coordorigin="4893,9741" coordsize="385,342">
            <v:oval id="Oval 3" o:spid="_x0000_s1346" style="position:absolute;left:4976;top:9800;width:217;height:206;visibility:visible" fillcolor="yellow" strokecolor="red" strokeweight="1pt"/>
            <v:shape id="Text Box 4" o:spid="_x0000_s134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48" style="position:absolute;left:0;text-align:left;margin-left:370.1pt;margin-top:106.7pt;width:19.25pt;height:17.1pt;z-index:251727872" coordorigin="4893,9741" coordsize="385,342">
            <v:oval id="Oval 3" o:spid="_x0000_s1349" style="position:absolute;left:4976;top:9800;width:217;height:206;visibility:visible" fillcolor="yellow" strokecolor="red" strokeweight="1pt"/>
            <v:shape id="Text Box 4" o:spid="_x0000_s135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51" style="position:absolute;left:0;text-align:left;margin-left:323.1pt;margin-top:115.7pt;width:19.25pt;height:17.1pt;z-index:251590656" coordorigin="4893,9741" coordsize="385,342">
            <v:oval id="Oval 3" o:spid="_x0000_s1352" style="position:absolute;left:4976;top:9800;width:217;height:206;visibility:visible" fillcolor="yellow" strokecolor="red" strokeweight="1pt"/>
            <v:shape id="Text Box 4" o:spid="_x0000_s135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54" style="position:absolute;left:0;text-align:left;margin-left:185.6pt;margin-top:117.2pt;width:19.25pt;height:17.1pt;z-index:251705344" coordorigin="4893,9741" coordsize="385,342">
            <v:oval id="Oval 3" o:spid="_x0000_s1355" style="position:absolute;left:4976;top:9800;width:217;height:206;visibility:visible" fillcolor="yellow" strokecolor="red" strokeweight="1pt"/>
            <v:shape id="Text Box 4" o:spid="_x0000_s135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57" style="position:absolute;left:0;text-align:left;margin-left:133.6pt;margin-top:114.2pt;width:19.25pt;height:17.1pt;z-index:251704320" coordorigin="4893,9741" coordsize="385,342">
            <v:oval id="Oval 3" o:spid="_x0000_s1358" style="position:absolute;left:4976;top:9800;width:217;height:206;visibility:visible" fillcolor="yellow" strokecolor="red" strokeweight="1pt"/>
            <v:shape id="Text Box 4" o:spid="_x0000_s135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0" style="position:absolute;left:0;text-align:left;margin-left:71.6pt;margin-top:117.2pt;width:19.25pt;height:17.1pt;z-index:251592704" coordorigin="4893,9741" coordsize="385,342">
            <v:oval id="Oval 3" o:spid="_x0000_s1361" style="position:absolute;left:4976;top:9800;width:217;height:206;visibility:visible" fillcolor="yellow" strokecolor="red" strokeweight="1pt"/>
            <v:shape id="Text Box 4" o:spid="_x0000_s136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3" style="position:absolute;left:0;text-align:left;margin-left:62.6pt;margin-top:205.7pt;width:19.25pt;height:17.1pt;z-index:251591680" coordorigin="4893,9741" coordsize="385,342">
            <v:oval id="Oval 3" o:spid="_x0000_s1364" style="position:absolute;left:4976;top:9800;width:217;height:206;visibility:visible" fillcolor="yellow" strokecolor="red" strokeweight="1pt"/>
            <v:shape id="Text Box 4" o:spid="_x0000_s136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6" style="position:absolute;left:0;text-align:left;margin-left:66.1pt;margin-top:68.2pt;width:19.25pt;height:17.1pt;z-index:251581440" coordorigin="4893,9741" coordsize="385,342">
            <v:oval id="Oval 3" o:spid="_x0000_s1367" style="position:absolute;left:4976;top:9800;width:217;height:206;visibility:visible" fillcolor="yellow" strokecolor="red" strokeweight="1pt"/>
            <v:shape id="Text Box 4" o:spid="_x0000_s136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9" style="position:absolute;left:0;text-align:left;margin-left:51.6pt;margin-top:68.2pt;width:19.25pt;height:17.1pt;z-index:251580416" coordorigin="4893,9741" coordsize="385,342">
            <v:oval id="Oval 3" o:spid="_x0000_s1370" style="position:absolute;left:4976;top:9800;width:217;height:206;visibility:visible" fillcolor="yellow" strokecolor="red" strokeweight="1pt"/>
            <v:shape id="Text Box 4" o:spid="_x0000_s137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2" style="position:absolute;left:0;text-align:left;margin-left:37.1pt;margin-top:68.7pt;width:19.25pt;height:17.1pt;z-index:251576320" coordorigin="4893,9741" coordsize="385,342">
            <v:oval id="Oval 3" o:spid="_x0000_s1373" style="position:absolute;left:4976;top:9800;width:217;height:206;visibility:visible" fillcolor="yellow" strokecolor="red" strokeweight="1pt"/>
            <v:shape id="Text Box 4" o:spid="_x0000_s137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5" style="position:absolute;left:0;text-align:left;margin-left:491.1pt;margin-top:59.7pt;width:19.25pt;height:17.1pt;z-index:251579392" coordorigin="4893,9741" coordsize="385,342">
            <v:oval id="Oval 3" o:spid="_x0000_s1376" style="position:absolute;left:4976;top:9800;width:217;height:206;visibility:visible" fillcolor="yellow" strokecolor="red" strokeweight="1pt"/>
            <v:shape id="Text Box 4" o:spid="_x0000_s137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8" style="position:absolute;left:0;text-align:left;margin-left:181.6pt;margin-top:75.7pt;width:19.25pt;height:17.1pt;z-index:251577344" coordorigin="4893,9741" coordsize="385,342">
            <v:oval id="Oval 3" o:spid="_x0000_s1379" style="position:absolute;left:4976;top:9800;width:217;height:206;visibility:visible" fillcolor="yellow" strokecolor="red" strokeweight="1pt"/>
            <v:shape id="Text Box 4" o:spid="_x0000_s138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81" style="position:absolute;left:0;text-align:left;margin-left:552.6pt;margin-top:66.2pt;width:19.25pt;height:17.1pt;z-index:251720704" coordorigin="4893,9741" coordsize="385,342">
            <v:oval id="Oval 3" o:spid="_x0000_s1382" style="position:absolute;left:4976;top:9800;width:217;height:206;visibility:visible" fillcolor="yellow" strokecolor="red" strokeweight="1pt"/>
            <v:shape id="Text Box 4" o:spid="_x0000_s138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 w:rsidRPr="00625A2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26" type="#_x0000_t75" style="width:774pt;height:263.5pt;visibility:visible">
            <v:imagedata r:id="rId5" o:title="" gain="99297f"/>
          </v:shape>
        </w:pict>
      </w:r>
    </w:p>
    <w:p w:rsidR="007E001E" w:rsidRDefault="007E001E" w:rsidP="005116AD">
      <w:pPr>
        <w:spacing w:after="0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001E" w:rsidRDefault="007E001E" w:rsidP="005116A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16AD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Pr="00EF4255">
        <w:rPr>
          <w:rFonts w:ascii="Times New Roman" w:hAnsi="Times New Roman" w:cs="Times New Roman"/>
          <w:sz w:val="24"/>
          <w:szCs w:val="24"/>
        </w:rPr>
        <w:t xml:space="preserve">  Вход (выход) в здание эвакуационный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116A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F4255">
        <w:rPr>
          <w:rFonts w:ascii="Times New Roman" w:hAnsi="Times New Roman" w:cs="Times New Roman"/>
          <w:sz w:val="24"/>
          <w:szCs w:val="24"/>
        </w:rPr>
        <w:t>. Входная площадка (перед дверью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116AD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EF4255">
        <w:rPr>
          <w:rFonts w:ascii="Times New Roman" w:hAnsi="Times New Roman" w:cs="Times New Roman"/>
          <w:sz w:val="24"/>
          <w:szCs w:val="24"/>
        </w:rPr>
        <w:t xml:space="preserve">  Лестница</w:t>
      </w:r>
    </w:p>
    <w:p w:rsidR="007E001E" w:rsidRDefault="007E001E" w:rsidP="0016112C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16A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4255">
        <w:rPr>
          <w:rFonts w:ascii="Times New Roman" w:hAnsi="Times New Roman" w:cs="Times New Roman"/>
          <w:sz w:val="24"/>
          <w:szCs w:val="24"/>
        </w:rPr>
        <w:t xml:space="preserve"> Пути движения внутри здания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116AD">
        <w:rPr>
          <w:rFonts w:ascii="Times New Roman" w:hAnsi="Times New Roman" w:cs="Times New Roman"/>
          <w:b/>
          <w:bCs/>
          <w:sz w:val="24"/>
          <w:szCs w:val="24"/>
        </w:rPr>
        <w:t>Н.</w:t>
      </w:r>
      <w:r w:rsidRPr="00EF4255">
        <w:rPr>
          <w:rFonts w:ascii="Times New Roman" w:hAnsi="Times New Roman" w:cs="Times New Roman"/>
          <w:sz w:val="24"/>
          <w:szCs w:val="24"/>
        </w:rPr>
        <w:t xml:space="preserve">  Жилые помещения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116A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4255">
        <w:rPr>
          <w:rFonts w:ascii="Times New Roman" w:hAnsi="Times New Roman" w:cs="Times New Roman"/>
          <w:sz w:val="24"/>
          <w:szCs w:val="24"/>
        </w:rPr>
        <w:t xml:space="preserve"> Санитарно-гигиенические помещения</w:t>
      </w:r>
    </w:p>
    <w:p w:rsidR="007E001E" w:rsidRPr="00591802" w:rsidRDefault="007E001E" w:rsidP="0016112C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16A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4255">
        <w:rPr>
          <w:rFonts w:ascii="Times New Roman" w:hAnsi="Times New Roman" w:cs="Times New Roman"/>
          <w:sz w:val="24"/>
          <w:szCs w:val="24"/>
        </w:rPr>
        <w:t xml:space="preserve"> Коридор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116AD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EF4255">
        <w:rPr>
          <w:rFonts w:ascii="Times New Roman" w:hAnsi="Times New Roman" w:cs="Times New Roman"/>
          <w:sz w:val="24"/>
          <w:szCs w:val="24"/>
        </w:rPr>
        <w:t xml:space="preserve">  Дверь</w:t>
      </w:r>
      <w:r w:rsidRPr="00591802">
        <w:rPr>
          <w:rFonts w:ascii="Times New Roman" w:hAnsi="Times New Roman" w:cs="Times New Roman"/>
          <w:sz w:val="24"/>
          <w:szCs w:val="24"/>
        </w:rPr>
        <w:tab/>
      </w:r>
      <w:r w:rsidRPr="00591802">
        <w:rPr>
          <w:rFonts w:ascii="Times New Roman" w:hAnsi="Times New Roman" w:cs="Times New Roman"/>
          <w:sz w:val="24"/>
          <w:szCs w:val="24"/>
        </w:rPr>
        <w:tab/>
      </w:r>
      <w:r w:rsidRPr="00591802">
        <w:rPr>
          <w:rFonts w:ascii="Times New Roman" w:hAnsi="Times New Roman" w:cs="Times New Roman"/>
          <w:sz w:val="24"/>
          <w:szCs w:val="24"/>
        </w:rPr>
        <w:tab/>
      </w:r>
      <w:r w:rsidRPr="00591802">
        <w:rPr>
          <w:rFonts w:ascii="Times New Roman" w:hAnsi="Times New Roman" w:cs="Times New Roman"/>
          <w:sz w:val="24"/>
          <w:szCs w:val="24"/>
        </w:rPr>
        <w:tab/>
      </w:r>
      <w:r w:rsidRPr="00591802">
        <w:rPr>
          <w:rFonts w:ascii="Times New Roman" w:hAnsi="Times New Roman" w:cs="Times New Roman"/>
          <w:sz w:val="24"/>
          <w:szCs w:val="24"/>
        </w:rPr>
        <w:tab/>
      </w:r>
      <w:r w:rsidRPr="00591802">
        <w:rPr>
          <w:rFonts w:ascii="Times New Roman" w:hAnsi="Times New Roman" w:cs="Times New Roman"/>
          <w:sz w:val="24"/>
          <w:szCs w:val="24"/>
        </w:rPr>
        <w:tab/>
      </w:r>
      <w:r w:rsidRPr="0016112C">
        <w:rPr>
          <w:rFonts w:ascii="Times New Roman" w:hAnsi="Times New Roman" w:cs="Times New Roman"/>
          <w:b/>
          <w:bCs/>
          <w:sz w:val="24"/>
          <w:szCs w:val="24"/>
        </w:rPr>
        <w:t>СП.</w:t>
      </w:r>
      <w:r w:rsidRPr="0016112C">
        <w:rPr>
          <w:rFonts w:ascii="Times New Roman" w:hAnsi="Times New Roman" w:cs="Times New Roman"/>
          <w:sz w:val="24"/>
          <w:szCs w:val="24"/>
        </w:rPr>
        <w:t xml:space="preserve"> Служебное помещение</w:t>
      </w:r>
    </w:p>
    <w:p w:rsidR="007E001E" w:rsidRDefault="007E001E" w:rsidP="0016112C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16112C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16112C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Приложение №9</w:t>
      </w:r>
    </w:p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к Акту обследования ОСИ паспорта</w:t>
      </w:r>
    </w:p>
    <w:p w:rsidR="007E001E" w:rsidRPr="008D6B44" w:rsidRDefault="007E001E" w:rsidP="004C34E3">
      <w:pPr>
        <w:spacing w:after="0"/>
        <w:ind w:left="11199"/>
        <w:rPr>
          <w:rFonts w:ascii="Times New Roman" w:hAnsi="Times New Roman" w:cs="Times New Roman"/>
        </w:rPr>
      </w:pPr>
      <w:r w:rsidRPr="008D6B44">
        <w:rPr>
          <w:rFonts w:ascii="Times New Roman" w:hAnsi="Times New Roman" w:cs="Times New Roman"/>
        </w:rPr>
        <w:t>доступности ОСИ №1-5.2022 от 12.04.2022г.</w:t>
      </w:r>
    </w:p>
    <w:p w:rsidR="007E001E" w:rsidRPr="008D6B44" w:rsidRDefault="007E001E" w:rsidP="004C34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001E" w:rsidRPr="008D6B44" w:rsidRDefault="007E001E" w:rsidP="004C34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6B44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7E001E" w:rsidRPr="008D6B44" w:rsidRDefault="007E001E" w:rsidP="004C34E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6B44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№1»</w:t>
      </w:r>
    </w:p>
    <w:p w:rsidR="007E001E" w:rsidRDefault="007E001E" w:rsidP="004C34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6B44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7E001E" w:rsidRDefault="007E001E" w:rsidP="004C34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7B4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_x0000_s1384" style="position:absolute;left:0;text-align:left;margin-left:584.9pt;margin-top:101.25pt;width:19.25pt;height:17.1pt;z-index:251776000" coordorigin="4893,9741" coordsize="385,342">
            <v:oval id="Oval 3" o:spid="_x0000_s1385" style="position:absolute;left:4976;top:9800;width:217;height:206;visibility:visible" fillcolor="yellow" strokecolor="red" strokeweight="1pt"/>
            <v:shape id="Text Box 4" o:spid="_x0000_s138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87" style="position:absolute;left:0;text-align:left;margin-left:672.35pt;margin-top:80.3pt;width:19.25pt;height:17.1pt;z-index:251628544" coordorigin="4893,9741" coordsize="385,342">
            <v:oval id="Oval 3" o:spid="_x0000_s1388" style="position:absolute;left:4976;top:9800;width:217;height:206;visibility:visible" fillcolor="yellow" strokecolor="red" strokeweight="1pt"/>
            <v:shape id="Text Box 4" o:spid="_x0000_s138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B8525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90" style="position:absolute;left:0;text-align:left;margin-left:637.4pt;margin-top:82.5pt;width:19.25pt;height:17.1pt;z-index:251765760" coordorigin="4893,9741" coordsize="385,342">
            <v:oval id="Oval 3" o:spid="_x0000_s1391" style="position:absolute;left:4976;top:9800;width:217;height:206;visibility:visible" fillcolor="yellow" strokecolor="red" strokeweight="1pt"/>
            <v:shape id="Text Box 4" o:spid="_x0000_s139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93" style="position:absolute;left:0;text-align:left;margin-left:136.45pt;margin-top:120.45pt;width:19.25pt;height:17.1pt;z-index:251627520" coordorigin="4893,9741" coordsize="385,342">
            <v:oval id="Oval 3" o:spid="_x0000_s1394" style="position:absolute;left:4976;top:9800;width:217;height:206;visibility:visible" fillcolor="yellow" strokecolor="red" strokeweight="1pt"/>
            <v:shape id="Text Box 4" o:spid="_x0000_s139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96" style="position:absolute;left:0;text-align:left;margin-left:193.8pt;margin-top:121.55pt;width:19.25pt;height:17.1pt;z-index:251764736" coordorigin="4893,9741" coordsize="385,342">
            <v:oval id="Oval 3" o:spid="_x0000_s1397" style="position:absolute;left:4976;top:9800;width:217;height:206;visibility:visible" fillcolor="yellow" strokecolor="red" strokeweight="1pt"/>
            <v:shape id="Text Box 4" o:spid="_x0000_s139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99" style="position:absolute;left:0;text-align:left;margin-left:362.5pt;margin-top:142.55pt;width:19.25pt;height:17.1pt;z-index:251761664" coordorigin="4893,9741" coordsize="385,342">
            <v:oval id="Oval 3" o:spid="_x0000_s1400" style="position:absolute;left:4976;top:9800;width:217;height:206;visibility:visible" fillcolor="yellow" strokecolor="red" strokeweight="1pt"/>
            <v:shape id="Text Box 4" o:spid="_x0000_s140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2" style="position:absolute;left:0;text-align:left;margin-left:573.8pt;margin-top:140.6pt;width:19.25pt;height:17.1pt;z-index:251648000" coordorigin="4893,9741" coordsize="385,342">
            <v:oval id="Oval 3" o:spid="_x0000_s1403" style="position:absolute;left:4976;top:9800;width:217;height:206;visibility:visible" fillcolor="yellow" strokecolor="red" strokeweight="1pt"/>
            <v:shape id="Text Box 4" o:spid="_x0000_s140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5" style="position:absolute;left:0;text-align:left;margin-left:617.1pt;margin-top:140pt;width:19.25pt;height:17.1pt;z-index:251649024" coordorigin="4893,9741" coordsize="385,342">
            <v:oval id="Oval 3" o:spid="_x0000_s1406" style="position:absolute;left:4976;top:9800;width:217;height:206;visibility:visible" fillcolor="yellow" strokecolor="red" strokeweight="1pt"/>
            <v:shape id="Text Box 4" o:spid="_x0000_s140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8" style="position:absolute;left:0;text-align:left;margin-left:747.6pt;margin-top:140.7pt;width:19.25pt;height:17.1pt;z-index:251620352" coordorigin="4893,9741" coordsize="385,342">
            <v:oval id="Oval 3" o:spid="_x0000_s1409" style="position:absolute;left:4976;top:9800;width:217;height:206;visibility:visible" fillcolor="yellow" strokecolor="red" strokeweight="1pt"/>
            <v:shape id="Text Box 4" o:spid="_x0000_s141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11" style="position:absolute;left:0;text-align:left;margin-left:699.9pt;margin-top:140.4pt;width:19.25pt;height:17.1pt;z-index:251646976" coordorigin="4893,9741" coordsize="385,342">
            <v:oval id="Oval 3" o:spid="_x0000_s1412" style="position:absolute;left:4976;top:9800;width:217;height:206;visibility:visible" fillcolor="yellow" strokecolor="red" strokeweight="1pt"/>
            <v:shape id="Text Box 4" o:spid="_x0000_s141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14" style="position:absolute;left:0;text-align:left;margin-left:698.35pt;margin-top:65.45pt;width:19.25pt;height:17.1pt;z-index:251621376" coordorigin="4893,9741" coordsize="385,342">
            <v:oval id="Oval 3" o:spid="_x0000_s1415" style="position:absolute;left:4976;top:9800;width:217;height:206;visibility:visible" fillcolor="yellow" strokecolor="red" strokeweight="1pt"/>
            <v:shape id="Text Box 4" o:spid="_x0000_s141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17" style="position:absolute;left:0;text-align:left;margin-left:168.3pt;margin-top:187.95pt;width:19.25pt;height:17.1pt;z-index:251644928" coordorigin="4893,9741" coordsize="385,342">
            <v:oval id="Oval 3" o:spid="_x0000_s1418" style="position:absolute;left:4976;top:9800;width:217;height:206;visibility:visible" fillcolor="yellow" strokecolor="red" strokeweight="1pt"/>
            <v:shape id="Text Box 4" o:spid="_x0000_s141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0" style="position:absolute;left:0;text-align:left;margin-left:208.1pt;margin-top:187.5pt;width:19.25pt;height:17.1pt;z-index:251643904" coordorigin="4893,9741" coordsize="385,342">
            <v:oval id="Oval 3" o:spid="_x0000_s1421" style="position:absolute;left:4976;top:9800;width:217;height:206;visibility:visible" fillcolor="yellow" strokecolor="red" strokeweight="1pt"/>
            <v:shape id="Text Box 4" o:spid="_x0000_s142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3" style="position:absolute;left:0;text-align:left;margin-left:363.1pt;margin-top:192.9pt;width:19.25pt;height:17.1pt;z-index:251640832" coordorigin="4893,9741" coordsize="385,342">
            <v:oval id="Oval 3" o:spid="_x0000_s1424" style="position:absolute;left:4976;top:9800;width:217;height:206;visibility:visible" fillcolor="yellow" strokecolor="red" strokeweight="1pt"/>
            <v:shape id="Text Box 4" o:spid="_x0000_s142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6" style="position:absolute;left:0;text-align:left;margin-left:402.6pt;margin-top:192.4pt;width:19.25pt;height:17.1pt;z-index:251639808" coordorigin="4893,9741" coordsize="385,342">
            <v:oval id="Oval 3" o:spid="_x0000_s1427" style="position:absolute;left:4976;top:9800;width:217;height:206;visibility:visible" fillcolor="yellow" strokecolor="red" strokeweight="1pt"/>
            <v:shape id="Text Box 4" o:spid="_x0000_s142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9" style="position:absolute;left:0;text-align:left;margin-left:445.6pt;margin-top:192.4pt;width:19.25pt;height:17.1pt;z-index:251638784" coordorigin="4893,9741" coordsize="385,342">
            <v:oval id="Oval 3" o:spid="_x0000_s1430" style="position:absolute;left:4976;top:9800;width:217;height:206;visibility:visible" fillcolor="yellow" strokecolor="red" strokeweight="1pt"/>
            <v:shape id="Text Box 4" o:spid="_x0000_s143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2" style="position:absolute;left:0;text-align:left;margin-left:489.6pt;margin-top:192.4pt;width:19.25pt;height:17.1pt;z-index:251637760" coordorigin="4893,9741" coordsize="385,342">
            <v:oval id="Oval 3" o:spid="_x0000_s1433" style="position:absolute;left:4976;top:9800;width:217;height:206;visibility:visible" fillcolor="yellow" strokecolor="red" strokeweight="1pt"/>
            <v:shape id="Text Box 4" o:spid="_x0000_s143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5" style="position:absolute;left:0;text-align:left;margin-left:533.6pt;margin-top:191.9pt;width:19.25pt;height:17.1pt;z-index:251636736" coordorigin="4893,9741" coordsize="385,342">
            <v:oval id="Oval 3" o:spid="_x0000_s1436" style="position:absolute;left:4976;top:9800;width:217;height:206;visibility:visible" fillcolor="yellow" strokecolor="red" strokeweight="1pt"/>
            <v:shape id="Text Box 4" o:spid="_x0000_s143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8" style="position:absolute;left:0;text-align:left;margin-left:572.1pt;margin-top:190.9pt;width:19.25pt;height:17.1pt;z-index:251635712" coordorigin="4893,9741" coordsize="385,342">
            <v:oval id="Oval 3" o:spid="_x0000_s1439" style="position:absolute;left:4976;top:9800;width:217;height:206;visibility:visible" fillcolor="yellow" strokecolor="red" strokeweight="1pt"/>
            <v:shape id="Text Box 4" o:spid="_x0000_s144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1" style="position:absolute;left:0;text-align:left;margin-left:618.1pt;margin-top:191.9pt;width:19.25pt;height:17.1pt;z-index:251634688" coordorigin="4893,9741" coordsize="385,342">
            <v:oval id="Oval 3" o:spid="_x0000_s1442" style="position:absolute;left:4976;top:9800;width:217;height:206;visibility:visible" fillcolor="yellow" strokecolor="red" strokeweight="1pt"/>
            <v:shape id="Text Box 4" o:spid="_x0000_s144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4" style="position:absolute;left:0;text-align:left;margin-left:654.1pt;margin-top:191.9pt;width:19.25pt;height:17.1pt;z-index:251633664" coordorigin="4893,9741" coordsize="385,342">
            <v:oval id="Oval 3" o:spid="_x0000_s1445" style="position:absolute;left:4976;top:9800;width:217;height:206;visibility:visible" fillcolor="yellow" strokecolor="red" strokeweight="1pt"/>
            <v:shape id="Text Box 4" o:spid="_x0000_s144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7" style="position:absolute;left:0;text-align:left;margin-left:701.6pt;margin-top:191.4pt;width:19.25pt;height:17.1pt;z-index:251623424" coordorigin="4893,9741" coordsize="385,342">
            <v:oval id="Oval 3" o:spid="_x0000_s1448" style="position:absolute;left:4976;top:9800;width:217;height:206;visibility:visible" fillcolor="yellow" strokecolor="red" strokeweight="1pt"/>
            <v:shape id="Text Box 4" o:spid="_x0000_s144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0" style="position:absolute;left:0;text-align:left;margin-left:742.6pt;margin-top:189.4pt;width:19.25pt;height:17.1pt;z-index:251624448" coordorigin="4893,9741" coordsize="385,342">
            <v:oval id="Oval 3" o:spid="_x0000_s1451" style="position:absolute;left:4976;top:9800;width:217;height:206;visibility:visible" fillcolor="yellow" strokecolor="red" strokeweight="1pt"/>
            <v:shape id="Text Box 4" o:spid="_x0000_s145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3" style="position:absolute;left:0;text-align:left;margin-left:321.1pt;margin-top:190.9pt;width:19.25pt;height:17.1pt;z-index:251641856" coordorigin="4893,9741" coordsize="385,342">
            <v:oval id="Oval 3" o:spid="_x0000_s1454" style="position:absolute;left:4976;top:9800;width:217;height:206;visibility:visible" fillcolor="yellow" strokecolor="red" strokeweight="1pt"/>
            <v:shape id="Text Box 4" o:spid="_x0000_s145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6" style="position:absolute;left:0;text-align:left;margin-left:279.6pt;margin-top:189.4pt;width:19.25pt;height:17.1pt;z-index:251645952" coordorigin="4893,9741" coordsize="385,342">
            <v:oval id="Oval 3" o:spid="_x0000_s1457" style="position:absolute;left:4976;top:9800;width:217;height:206;visibility:visible" fillcolor="yellow" strokecolor="red" strokeweight="1pt"/>
            <v:shape id="Text Box 4" o:spid="_x0000_s145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9" style="position:absolute;left:0;text-align:left;margin-left:239.1pt;margin-top:188.9pt;width:19.25pt;height:17.1pt;z-index:251642880" coordorigin="4893,9741" coordsize="385,342">
            <v:oval id="Oval 3" o:spid="_x0000_s1460" style="position:absolute;left:4976;top:9800;width:217;height:206;visibility:visible" fillcolor="yellow" strokecolor="red" strokeweight="1pt"/>
            <v:shape id="Text Box 4" o:spid="_x0000_s146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2" style="position:absolute;left:0;text-align:left;margin-left:154.1pt;margin-top:74.6pt;width:19.25pt;height:17.1pt;z-index:251612160" coordorigin="4893,9741" coordsize="385,342">
            <v:oval id="Oval 3" o:spid="_x0000_s1463" style="position:absolute;left:4976;top:9800;width:217;height:206;visibility:visible" fillcolor="yellow" strokecolor="red" strokeweight="1pt"/>
            <v:shape id="Text Box 4" o:spid="_x0000_s146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5" style="position:absolute;left:0;text-align:left;margin-left:268.1pt;margin-top:79.8pt;width:19.25pt;height:17.1pt;z-index:251613184" coordorigin="4893,9741" coordsize="385,342">
            <v:oval id="Oval 3" o:spid="_x0000_s1466" style="position:absolute;left:4976;top:9800;width:217;height:206;visibility:visible" fillcolor="yellow" strokecolor="red" strokeweight="1pt"/>
            <v:shape id="Text Box 4" o:spid="_x0000_s146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8" style="position:absolute;left:0;text-align:left;margin-left:403.1pt;margin-top:63.8pt;width:19.25pt;height:17.1pt;z-index:251630592" coordorigin="4893,9741" coordsize="385,342">
            <v:oval id="Oval 3" o:spid="_x0000_s1469" style="position:absolute;left:4976;top:9800;width:217;height:206;visibility:visible" fillcolor="yellow" strokecolor="red" strokeweight="1pt"/>
            <v:shape id="Text Box 4" o:spid="_x0000_s147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1" style="position:absolute;left:0;text-align:left;margin-left:489.05pt;margin-top:75.2pt;width:19.25pt;height:17.1pt;z-index:251614208" coordorigin="4893,9741" coordsize="385,342">
            <v:oval id="Oval 3" o:spid="_x0000_s1472" style="position:absolute;left:4976;top:9800;width:217;height:206;visibility:visible" fillcolor="yellow" strokecolor="red" strokeweight="1pt"/>
            <v:shape id="Text Box 4" o:spid="_x0000_s147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4" style="position:absolute;left:0;text-align:left;margin-left:531.15pt;margin-top:141.05pt;width:19.25pt;height:17.1pt;z-index:251760640" coordorigin="4893,9741" coordsize="385,342">
            <v:oval id="Oval 3" o:spid="_x0000_s1475" style="position:absolute;left:4976;top:9800;width:217;height:206;visibility:visible" fillcolor="yellow" strokecolor="red" strokeweight="1pt"/>
            <v:shape id="Text Box 4" o:spid="_x0000_s147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7" style="position:absolute;left:0;text-align:left;margin-left:491.4pt;margin-top:141.2pt;width:19.25pt;height:17.1pt;z-index:251618304" coordorigin="4893,9741" coordsize="385,342">
            <v:oval id="Oval 3" o:spid="_x0000_s1478" style="position:absolute;left:4976;top:9800;width:217;height:206;visibility:visible" fillcolor="yellow" strokecolor="red" strokeweight="1pt"/>
            <v:shape id="Text Box 4" o:spid="_x0000_s147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0" style="position:absolute;left:0;text-align:left;margin-left:446.1pt;margin-top:140.3pt;width:19.25pt;height:17.1pt;z-index:251651072" coordorigin="4893,9741" coordsize="385,342">
            <v:oval id="Oval 3" o:spid="_x0000_s1481" style="position:absolute;left:4976;top:9800;width:217;height:206;visibility:visible" fillcolor="yellow" strokecolor="red" strokeweight="1pt"/>
            <v:shape id="Text Box 4" o:spid="_x0000_s148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3" style="position:absolute;left:0;text-align:left;margin-left:407.6pt;margin-top:138.8pt;width:19.25pt;height:17.1pt;z-index:251650048" coordorigin="4893,9741" coordsize="385,342">
            <v:oval id="Oval 3" o:spid="_x0000_s1484" style="position:absolute;left:4976;top:9800;width:217;height:206;visibility:visible" fillcolor="yellow" strokecolor="red" strokeweight="1pt"/>
            <v:shape id="Text Box 4" o:spid="_x0000_s148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6" style="position:absolute;left:0;text-align:left;margin-left:319.1pt;margin-top:149.4pt;width:19.25pt;height:17.1pt;z-index:251665408" coordorigin="4893,9741" coordsize="385,342">
            <v:oval id="Oval 3" o:spid="_x0000_s1487" style="position:absolute;left:4976;top:9800;width:217;height:206;visibility:visible" fillcolor="yellow" strokecolor="red" strokeweight="1pt"/>
            <v:shape id="Text Box 4" o:spid="_x0000_s148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9" style="position:absolute;left:0;text-align:left;margin-left:275.6pt;margin-top:150.8pt;width:19.25pt;height:17.1pt;z-index:251666432" coordorigin="4893,9741" coordsize="385,342">
            <v:oval id="Oval 3" o:spid="_x0000_s1490" style="position:absolute;left:4976;top:9800;width:217;height:206;visibility:visible" fillcolor="yellow" strokecolor="red" strokeweight="1pt"/>
            <v:shape id="Text Box 4" o:spid="_x0000_s149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92" style="position:absolute;left:0;text-align:left;margin-left:241.85pt;margin-top:152.75pt;width:19.25pt;height:17.1pt;z-index:251667456" coordorigin="4893,9741" coordsize="385,342">
            <v:oval id="Oval 3" o:spid="_x0000_s1493" style="position:absolute;left:4976;top:9800;width:217;height:206;visibility:visible" fillcolor="yellow" strokecolor="red" strokeweight="1pt"/>
            <v:shape id="Text Box 4" o:spid="_x0000_s149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95" style="position:absolute;left:0;text-align:left;margin-left:196.65pt;margin-top:153.75pt;width:19.25pt;height:17.1pt;z-index:251668480" coordorigin="4893,9741" coordsize="385,342">
            <v:oval id="Oval 3" o:spid="_x0000_s1496" style="position:absolute;left:4976;top:9800;width:217;height:206;visibility:visible" fillcolor="yellow" strokecolor="red" strokeweight="1pt"/>
            <v:shape id="Text Box 4" o:spid="_x0000_s149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98" style="position:absolute;left:0;text-align:left;margin-left:163.5pt;margin-top:153.4pt;width:19.25pt;height:17.1pt;z-index:251669504" coordorigin="4893,9741" coordsize="385,342">
            <v:oval id="Oval 3" o:spid="_x0000_s1499" style="position:absolute;left:4976;top:9800;width:217;height:206;visibility:visible" fillcolor="yellow" strokecolor="red" strokeweight="1pt"/>
            <v:shape id="Text Box 4" o:spid="_x0000_s150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01" style="position:absolute;left:0;text-align:left;margin-left:123.4pt;margin-top:155.55pt;width:19.25pt;height:17.1pt;z-index:251626496" coordorigin="4893,9741" coordsize="385,342">
            <v:oval id="Oval 3" o:spid="_x0000_s1502" style="position:absolute;left:4976;top:9800;width:217;height:206;visibility:visible" fillcolor="yellow" strokecolor="red" strokeweight="1pt"/>
            <v:shape id="Text Box 4" o:spid="_x0000_s150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04" style="position:absolute;left:0;text-align:left;margin-left:114.85pt;margin-top:202.9pt;width:19.25pt;height:17.1pt;z-index:251664384" coordorigin="4893,9741" coordsize="385,342">
            <v:oval id="Oval 3" o:spid="_x0000_s1505" style="position:absolute;left:4976;top:9800;width:217;height:206;visibility:visible" fillcolor="yellow" strokecolor="red" strokeweight="1pt"/>
            <v:shape id="Text Box 4" o:spid="_x0000_s150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507" style="position:absolute;left:0;text-align:left;flip:x;z-index:251759616" from="577.05pt,90.4pt" to="592.3pt,91.3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08" style="position:absolute;left:0;text-align:left;flip:x;z-index:251758592" from="298.45pt,119.55pt" to="360.05pt,129.8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09" style="position:absolute;left:0;text-align:left;flip:x;z-index:251755520" from="356.95pt,118.6pt" to="744.15pt,119.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0" style="position:absolute;left:0;text-align:left;flip:x y;z-index:251754496" from="159.15pt,129.55pt" to="298.4pt,129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1" style="position:absolute;left:0;text-align:left;flip:x;z-index:251753472" from="89.05pt,80.75pt" to="113.7pt,8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2" style="position:absolute;left:0;text-align:left;z-index:251752448" from="114.6pt,80.75pt" to="114.7pt,148.3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3" style="position:absolute;left:0;text-align:left;z-index:251751424" from="159.7pt,130.5pt" to="160.4pt,151.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4" style="position:absolute;left:0;text-align:left;z-index:251750400" from="190.35pt,110.8pt" to="191.05pt,131.4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5" style="position:absolute;left:0;text-align:left;z-index:251749376" from="218.55pt,130.8pt" to="219.25pt,151.4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6" style="position:absolute;left:0;text-align:left;z-index:251748352" from="237.6pt,130.8pt" to="238.3pt,151.4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7" style="position:absolute;left:0;text-align:left;z-index:251747328" from="276.15pt,113.6pt" to="276.85pt,134.2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8" style="position:absolute;left:0;text-align:left;z-index:251746304" from="298.05pt,131.15pt" to="298.75pt,151.7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19" style="position:absolute;left:0;text-align:left;z-index:251745280" from="316.2pt,127.7pt" to="316.9pt,148.3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0" style="position:absolute;left:0;text-align:left;z-index:251744256" from="385.05pt,119.55pt" to="385.75pt,140.1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1" style="position:absolute;left:0;text-align:left;z-index:251743232" from="400.4pt,99.2pt" to="401.1pt,119.8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2" style="position:absolute;left:0;text-align:left;z-index:251742208" from="456.45pt,99.2pt" to="457.15pt,119.8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3" style="position:absolute;left:0;text-align:left;flip:x;z-index:251741184" from="655.3pt,120.15pt" to="655.5pt,142.3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4" style="position:absolute;left:0;text-align:left;flip:x;z-index:251740160" from="676.6pt,97pt" to="676.8pt,119.1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5" style="position:absolute;left:0;text-align:left;z-index:251739136" from="593.25pt,90.1pt" to="593.35pt,119.8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6" style="position:absolute;left:0;text-align:left;z-index:251738112" from="571.35pt,119.55pt" to="572.05pt,140.1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7" style="position:absolute;left:0;text-align:left;z-index:251737088" from="553.5pt,118.95pt" to="554.2pt,139.5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8" style="position:absolute;left:0;text-align:left;z-index:251736064" from="470.55pt,120.5pt" to="471.25pt,141.1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29" style="position:absolute;left:0;text-align:left;z-index:251735040" from="485.9pt,118.95pt" to="486.6pt,139.5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30" style="position:absolute;left:0;text-align:left;z-index:251734016" from="636.8pt,102.65pt" to="636.85pt,138.6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31" style="position:absolute;left:0;text-align:left;z-index:251732992" from="725.1pt,100.8pt" to="725.15pt,136.75pt" strokecolor="red" strokeweight="1.5pt">
            <v:stroke dashstyle="dash"/>
          </v:line>
        </w:pict>
      </w:r>
      <w:r>
        <w:rPr>
          <w:noProof/>
          <w:lang w:eastAsia="ru-RU"/>
        </w:rPr>
        <w:pict>
          <v:line id="_x0000_s1532" style="position:absolute;left:0;text-align:left;z-index:251731968" from="743.55pt,119.9pt" to="743.9pt,134.9pt" strokecolor="red" strokeweight="1.5pt">
            <v:stroke dashstyle="dash"/>
          </v:line>
        </w:pict>
      </w:r>
      <w:r>
        <w:rPr>
          <w:noProof/>
          <w:lang w:eastAsia="ru-RU"/>
        </w:rPr>
        <w:pict>
          <v:group id="_x0000_s1533" style="position:absolute;left:0;text-align:left;margin-left:652.6pt;margin-top:112.2pt;width:19.25pt;height:17.1pt;z-index:251756544" coordorigin="4893,9741" coordsize="385,342">
            <v:oval id="Oval 3" o:spid="_x0000_s1534" style="position:absolute;left:4976;top:9800;width:217;height:206;visibility:visible" fillcolor="yellow" strokecolor="red" strokeweight="1pt"/>
            <v:shape id="Text Box 4" o:spid="_x0000_s153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36" style="position:absolute;left:0;text-align:left;margin-left:424.1pt;margin-top:113.2pt;width:19.25pt;height:17.1pt;z-index:251757568" coordorigin="4893,9741" coordsize="385,342">
            <v:oval id="Oval 3" o:spid="_x0000_s1537" style="position:absolute;left:4976;top:9800;width:217;height:206;visibility:visible" fillcolor="yellow" strokecolor="red" strokeweight="1pt"/>
            <v:shape id="Text Box 4" o:spid="_x0000_s153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39" style="position:absolute;left:0;text-align:left;margin-left:444.1pt;margin-top:75.7pt;width:19.25pt;height:17.1pt;z-index:251617280" coordorigin="4893,9741" coordsize="385,342">
            <v:oval id="Oval 3" o:spid="_x0000_s1540" style="position:absolute;left:4976;top:9800;width:217;height:206;visibility:visible" fillcolor="yellow" strokecolor="red" strokeweight="1pt"/>
            <v:shape id="Text Box 4" o:spid="_x0000_s154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42" style="position:absolute;left:0;text-align:left;margin-left:376.1pt;margin-top:75.7pt;width:19.25pt;height:17.1pt;z-index:251663360" coordorigin="4893,9741" coordsize="385,342">
            <v:oval id="Oval 3" o:spid="_x0000_s1543" style="position:absolute;left:4976;top:9800;width:217;height:206;visibility:visible" fillcolor="yellow" strokecolor="red" strokeweight="1pt"/>
            <v:shape id="Text Box 4" o:spid="_x0000_s1544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45" style="position:absolute;left:0;text-align:left;margin-left:662.6pt;margin-top:142.2pt;width:19.25pt;height:17.1pt;z-index:251619328" coordorigin="4893,9741" coordsize="385,342">
            <v:oval id="Oval 3" o:spid="_x0000_s1546" style="position:absolute;left:4976;top:9800;width:217;height:206;visibility:visible" fillcolor="yellow" strokecolor="red" strokeweight="1pt"/>
            <v:shape id="Text Box 4" o:spid="_x0000_s1547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48" style="position:absolute;left:0;text-align:left;margin-left:227.1pt;margin-top:68.7pt;width:19.25pt;height:17.1pt;z-index:251632640" coordorigin="4893,9741" coordsize="385,342">
            <v:oval id="Oval 3" o:spid="_x0000_s1549" style="position:absolute;left:4976;top:9800;width:217;height:206;visibility:visible" fillcolor="yellow" strokecolor="red" strokeweight="1pt"/>
            <v:shape id="Text Box 4" o:spid="_x0000_s1550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51" style="position:absolute;left:0;text-align:left;margin-left:322.1pt;margin-top:72.7pt;width:19.25pt;height:17.1pt;z-index:251631616" coordorigin="4893,9741" coordsize="385,342">
            <v:oval id="Oval 3" o:spid="_x0000_s1552" style="position:absolute;left:4976;top:9800;width:217;height:206;visibility:visible" fillcolor="yellow" strokecolor="red" strokeweight="1pt"/>
            <v:shape id="Text Box 4" o:spid="_x0000_s1553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54" style="position:absolute;left:0;text-align:left;margin-left:613.6pt;margin-top:81.7pt;width:19.25pt;height:17.1pt;z-index:251629568" coordorigin="4893,9741" coordsize="385,342">
            <v:oval id="Oval 3" o:spid="_x0000_s1555" style="position:absolute;left:4976;top:9800;width:217;height:206;visibility:visible" fillcolor="yellow" strokecolor="red" strokeweight="1pt"/>
            <v:shape id="Text Box 4" o:spid="_x0000_s1556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57" style="position:absolute;left:0;text-align:left;margin-left:561.1pt;margin-top:76.2pt;width:19.25pt;height:17.1pt;z-index:251625472" coordorigin="4893,9741" coordsize="385,342">
            <v:oval id="Oval 3" o:spid="_x0000_s1558" style="position:absolute;left:4976;top:9800;width:217;height:206;visibility:visible" fillcolor="yellow" strokecolor="red" strokeweight="1pt"/>
            <v:shape id="Text Box 4" o:spid="_x0000_s1559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60" style="position:absolute;left:0;text-align:left;margin-left:729.1pt;margin-top:72.2pt;width:19.25pt;height:17.1pt;z-index:251622400" coordorigin="4893,9741" coordsize="385,342">
            <v:oval id="Oval 3" o:spid="_x0000_s1561" style="position:absolute;left:4976;top:9800;width:217;height:206;visibility:visible" fillcolor="yellow" strokecolor="red" strokeweight="1pt"/>
            <v:shape id="Text Box 4" o:spid="_x0000_s1562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63" style="position:absolute;left:0;text-align:left;margin-left:74.6pt;margin-top:78.2pt;width:19.25pt;height:17.1pt;z-index:251616256" coordorigin="4893,9741" coordsize="385,342">
            <v:oval id="Oval 3" o:spid="_x0000_s1564" style="position:absolute;left:4976;top:9800;width:217;height:206;visibility:visible" fillcolor="yellow" strokecolor="red" strokeweight="1pt"/>
            <v:shape id="Text Box 4" o:spid="_x0000_s1565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66" style="position:absolute;left:0;text-align:left;margin-left:60.1pt;margin-top:78.2pt;width:19.25pt;height:17.1pt;z-index:251615232" coordorigin="4893,9741" coordsize="385,342">
            <v:oval id="Oval 3" o:spid="_x0000_s1567" style="position:absolute;left:4976;top:9800;width:217;height:206;visibility:visible" fillcolor="yellow" strokecolor="red" strokeweight="1pt"/>
            <v:shape id="Text Box 4" o:spid="_x0000_s1568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569" style="position:absolute;left:0;text-align:left;margin-left:45.6pt;margin-top:78.7pt;width:19.25pt;height:17.1pt;z-index:251611136" coordorigin="4893,9741" coordsize="385,342">
            <v:oval id="Oval 3" o:spid="_x0000_s1570" style="position:absolute;left:4976;top:9800;width:217;height:206;visibility:visible" fillcolor="yellow" strokecolor="red" strokeweight="1pt"/>
            <v:shape id="Text Box 4" o:spid="_x0000_s1571" type="#_x0000_t202" style="position:absolute;left:4893;top:9741;width:385;height:342;visibility:visible" filled="f" fillcolor="red" stroked="f" strokecolor="yellow">
              <v:textbox>
                <w:txbxContent>
                  <w:p w:rsidR="007E001E" w:rsidRPr="007B48DF" w:rsidRDefault="007E001E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 w:rsidRPr="00625A2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27" type="#_x0000_t75" style="width:795pt;height:266pt;visibility:visible">
            <v:imagedata r:id="rId6" o:title="" gain="96376f"/>
          </v:shape>
        </w:pict>
      </w:r>
    </w:p>
    <w:p w:rsidR="007E001E" w:rsidRDefault="007E001E" w:rsidP="004C34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001E" w:rsidRDefault="007E001E" w:rsidP="004C34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6B44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Pr="008D6B44">
        <w:rPr>
          <w:rFonts w:ascii="Times New Roman" w:hAnsi="Times New Roman" w:cs="Times New Roman"/>
          <w:sz w:val="24"/>
          <w:szCs w:val="24"/>
        </w:rPr>
        <w:t xml:space="preserve">  Вход (выход) в здание эвакуационный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D6B4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D6B44">
        <w:rPr>
          <w:rFonts w:ascii="Times New Roman" w:hAnsi="Times New Roman" w:cs="Times New Roman"/>
          <w:sz w:val="24"/>
          <w:szCs w:val="24"/>
        </w:rPr>
        <w:t>. Входная площадка (перед дверью)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D6B44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8D6B44">
        <w:rPr>
          <w:rFonts w:ascii="Times New Roman" w:hAnsi="Times New Roman" w:cs="Times New Roman"/>
          <w:sz w:val="24"/>
          <w:szCs w:val="24"/>
        </w:rPr>
        <w:t xml:space="preserve">  Лестница</w:t>
      </w:r>
    </w:p>
    <w:p w:rsidR="007E001E" w:rsidRDefault="007E001E" w:rsidP="004C34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6B44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8D6B44">
        <w:rPr>
          <w:rFonts w:ascii="Times New Roman" w:hAnsi="Times New Roman" w:cs="Times New Roman"/>
          <w:sz w:val="24"/>
          <w:szCs w:val="24"/>
        </w:rPr>
        <w:t xml:space="preserve"> Пути движения внутри здания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D6B44">
        <w:rPr>
          <w:rFonts w:ascii="Times New Roman" w:hAnsi="Times New Roman" w:cs="Times New Roman"/>
          <w:b/>
          <w:bCs/>
          <w:sz w:val="24"/>
          <w:szCs w:val="24"/>
        </w:rPr>
        <w:t>Н.</w:t>
      </w:r>
      <w:r w:rsidRPr="008D6B44">
        <w:rPr>
          <w:rFonts w:ascii="Times New Roman" w:hAnsi="Times New Roman" w:cs="Times New Roman"/>
          <w:sz w:val="24"/>
          <w:szCs w:val="24"/>
        </w:rPr>
        <w:t xml:space="preserve">  Жилые помещения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D6B44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8D6B44">
        <w:rPr>
          <w:rFonts w:ascii="Times New Roman" w:hAnsi="Times New Roman" w:cs="Times New Roman"/>
          <w:sz w:val="24"/>
          <w:szCs w:val="24"/>
        </w:rPr>
        <w:t xml:space="preserve"> Санитарно-гигиенические помещения</w:t>
      </w:r>
    </w:p>
    <w:p w:rsidR="007E001E" w:rsidRPr="008D6B44" w:rsidRDefault="007E001E" w:rsidP="004C34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6B4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D6B44">
        <w:rPr>
          <w:rFonts w:ascii="Times New Roman" w:hAnsi="Times New Roman" w:cs="Times New Roman"/>
          <w:sz w:val="24"/>
          <w:szCs w:val="24"/>
        </w:rPr>
        <w:t xml:space="preserve">  Коридор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D6B44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8D6B44">
        <w:rPr>
          <w:rFonts w:ascii="Times New Roman" w:hAnsi="Times New Roman" w:cs="Times New Roman"/>
          <w:sz w:val="24"/>
          <w:szCs w:val="24"/>
        </w:rPr>
        <w:t xml:space="preserve">  Дверь</w:t>
      </w:r>
    </w:p>
    <w:sectPr w:rsidR="007E001E" w:rsidRPr="008D6B44" w:rsidSect="004C34E3">
      <w:pgSz w:w="16838" w:h="11906" w:orient="landscape"/>
      <w:pgMar w:top="1134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2180"/>
    <w:rsid w:val="00035F79"/>
    <w:rsid w:val="0005153C"/>
    <w:rsid w:val="000C7179"/>
    <w:rsid w:val="00114560"/>
    <w:rsid w:val="0016112C"/>
    <w:rsid w:val="00281338"/>
    <w:rsid w:val="002E3AD6"/>
    <w:rsid w:val="004A3BB4"/>
    <w:rsid w:val="004C34E3"/>
    <w:rsid w:val="004C4DE9"/>
    <w:rsid w:val="00500CAF"/>
    <w:rsid w:val="005116AD"/>
    <w:rsid w:val="0057678C"/>
    <w:rsid w:val="00591802"/>
    <w:rsid w:val="00625A25"/>
    <w:rsid w:val="00682201"/>
    <w:rsid w:val="00754991"/>
    <w:rsid w:val="0078292D"/>
    <w:rsid w:val="007A22CA"/>
    <w:rsid w:val="007B48DF"/>
    <w:rsid w:val="007D7AAB"/>
    <w:rsid w:val="007E001E"/>
    <w:rsid w:val="008A5A3B"/>
    <w:rsid w:val="008D24FF"/>
    <w:rsid w:val="008D6B44"/>
    <w:rsid w:val="009257D4"/>
    <w:rsid w:val="009B7A29"/>
    <w:rsid w:val="009F4347"/>
    <w:rsid w:val="00A21D8D"/>
    <w:rsid w:val="00A40C4C"/>
    <w:rsid w:val="00AB4192"/>
    <w:rsid w:val="00B731A4"/>
    <w:rsid w:val="00B8525F"/>
    <w:rsid w:val="00C73D16"/>
    <w:rsid w:val="00C86AAF"/>
    <w:rsid w:val="00CA16A6"/>
    <w:rsid w:val="00CE2180"/>
    <w:rsid w:val="00D27A09"/>
    <w:rsid w:val="00D54350"/>
    <w:rsid w:val="00D97EE2"/>
    <w:rsid w:val="00DC0453"/>
    <w:rsid w:val="00EF4255"/>
    <w:rsid w:val="00FA06B0"/>
    <w:rsid w:val="00FC1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53C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</Pages>
  <Words>276</Words>
  <Characters>1574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№9</dc:title>
  <dc:subject/>
  <dc:creator>Professional</dc:creator>
  <cp:keywords/>
  <dc:description/>
  <cp:lastModifiedBy>1</cp:lastModifiedBy>
  <cp:revision>3</cp:revision>
  <cp:lastPrinted>2022-04-20T16:22:00Z</cp:lastPrinted>
  <dcterms:created xsi:type="dcterms:W3CDTF">2022-04-20T05:36:00Z</dcterms:created>
  <dcterms:modified xsi:type="dcterms:W3CDTF">2022-04-20T16:22:00Z</dcterms:modified>
</cp:coreProperties>
</file>