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648" w:rsidRPr="00BB32CE" w:rsidRDefault="00C56648" w:rsidP="00BB32CE">
      <w:pPr>
        <w:spacing w:after="0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BB32CE">
        <w:rPr>
          <w:rFonts w:ascii="Times New Roman" w:hAnsi="Times New Roman" w:cs="Times New Roman"/>
          <w:sz w:val="20"/>
          <w:szCs w:val="20"/>
        </w:rPr>
        <w:t>Приложение №9</w:t>
      </w:r>
    </w:p>
    <w:p w:rsidR="00C56648" w:rsidRPr="00BB32CE" w:rsidRDefault="00C56648" w:rsidP="00BB32CE">
      <w:pPr>
        <w:spacing w:after="0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BB32CE">
        <w:rPr>
          <w:rFonts w:ascii="Times New Roman" w:hAnsi="Times New Roman" w:cs="Times New Roman"/>
          <w:sz w:val="20"/>
          <w:szCs w:val="20"/>
        </w:rPr>
        <w:t>к Акту обследования ОСИ паспорта</w:t>
      </w:r>
    </w:p>
    <w:p w:rsidR="00C56648" w:rsidRPr="00BB32CE" w:rsidRDefault="00C56648" w:rsidP="00BB32CE">
      <w:pPr>
        <w:spacing w:after="0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B32CE">
        <w:rPr>
          <w:rFonts w:ascii="Times New Roman" w:hAnsi="Times New Roman" w:cs="Times New Roman"/>
          <w:sz w:val="20"/>
          <w:szCs w:val="20"/>
        </w:rPr>
        <w:t>доступности ОСИ №1-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BB32CE">
        <w:rPr>
          <w:rFonts w:ascii="Times New Roman" w:hAnsi="Times New Roman" w:cs="Times New Roman"/>
          <w:sz w:val="20"/>
          <w:szCs w:val="20"/>
        </w:rPr>
        <w:t>.2022 от 1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BB32CE">
        <w:rPr>
          <w:rFonts w:ascii="Times New Roman" w:hAnsi="Times New Roman" w:cs="Times New Roman"/>
          <w:sz w:val="20"/>
          <w:szCs w:val="20"/>
        </w:rPr>
        <w:t>.04.2022г.</w:t>
      </w:r>
    </w:p>
    <w:p w:rsidR="00C56648" w:rsidRPr="00BB32CE" w:rsidRDefault="00C56648" w:rsidP="00BB32CE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C56648" w:rsidRPr="00BB32CE" w:rsidRDefault="00C56648" w:rsidP="00BB32CE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32CE">
        <w:rPr>
          <w:rFonts w:ascii="Times New Roman" w:hAnsi="Times New Roman" w:cs="Times New Roman"/>
          <w:b/>
          <w:bCs/>
          <w:sz w:val="24"/>
          <w:szCs w:val="24"/>
        </w:rPr>
        <w:t>Поэтажные планы</w:t>
      </w:r>
    </w:p>
    <w:p w:rsidR="00C56648" w:rsidRPr="00BB32CE" w:rsidRDefault="00C56648" w:rsidP="00BB32CE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32CE">
        <w:rPr>
          <w:rFonts w:ascii="Times New Roman" w:hAnsi="Times New Roman" w:cs="Times New Roman"/>
          <w:b/>
          <w:bCs/>
          <w:sz w:val="24"/>
          <w:szCs w:val="24"/>
        </w:rPr>
        <w:t>ФГУП РК «Солнечная Таврика» «Пансионат-ДОЛ» Лучистый» «Спальный корпус №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B32CE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C56648" w:rsidRDefault="00C56648" w:rsidP="00BB32CE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BB32CE">
        <w:rPr>
          <w:rFonts w:ascii="Times New Roman" w:hAnsi="Times New Roman" w:cs="Times New Roman"/>
          <w:sz w:val="24"/>
          <w:szCs w:val="24"/>
        </w:rPr>
        <w:t>по адресу: 297407 Республика Крым, г. Евпатория, ул. Аллея Дружбы, 31</w:t>
      </w:r>
    </w:p>
    <w:p w:rsidR="00C56648" w:rsidRDefault="00C56648" w:rsidP="00BB32CE">
      <w:pPr>
        <w:rPr>
          <w:rFonts w:ascii="Times New Roman" w:hAnsi="Times New Roman" w:cs="Times New Roman"/>
          <w:sz w:val="24"/>
          <w:szCs w:val="24"/>
        </w:rPr>
      </w:pPr>
    </w:p>
    <w:p w:rsidR="00C56648" w:rsidRDefault="00C56648" w:rsidP="00BB32CE">
      <w:pPr>
        <w:rPr>
          <w:rFonts w:ascii="Times New Roman" w:hAnsi="Times New Roman" w:cs="Times New Roman"/>
          <w:sz w:val="24"/>
          <w:szCs w:val="24"/>
        </w:rPr>
      </w:pPr>
    </w:p>
    <w:p w:rsidR="00C56648" w:rsidRDefault="00C56648" w:rsidP="00DE2A12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line id="_x0000_s1026" style="position:absolute;left:0;text-align:left;flip:x y;z-index:251619328" from="268.2pt,196.5pt" to="268.5pt,219.6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line id="_x0000_s1027" style="position:absolute;left:0;text-align:left;flip:y;z-index:251620352" from="242.7pt,219.75pt" to="268.15pt,220.2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rect id="_x0000_s1028" style="position:absolute;left:0;text-align:left;margin-left:769.95pt;margin-top:142.55pt;width:10pt;height:18.5pt;z-index:251614208" stroked="f"/>
        </w:pict>
      </w:r>
      <w:r>
        <w:rPr>
          <w:noProof/>
          <w:lang w:eastAsia="ru-RU"/>
        </w:rPr>
        <w:pict>
          <v:rect id="_x0000_s1029" style="position:absolute;left:0;text-align:left;margin-left:604.4pt;margin-top:199.15pt;width:25.8pt;height:11.95pt;z-index:251618304" stroked="f"/>
        </w:pict>
      </w:r>
      <w:r>
        <w:rPr>
          <w:noProof/>
          <w:lang w:eastAsia="ru-RU"/>
        </w:rPr>
        <w:pict>
          <v:rect id="_x0000_s1030" style="position:absolute;left:0;text-align:left;margin-left:149.65pt;margin-top:174.15pt;width:25.8pt;height:10pt;z-index:251615232" stroked="f"/>
        </w:pict>
      </w:r>
      <w:r>
        <w:rPr>
          <w:noProof/>
          <w:lang w:eastAsia="ru-RU"/>
        </w:rPr>
        <w:pict>
          <v:rect id="_x0000_s1031" style="position:absolute;left:0;text-align:left;margin-left:207.95pt;margin-top:71.2pt;width:13.45pt;height:9.6pt;z-index:251617280" stroked="f"/>
        </w:pict>
      </w:r>
      <w:r>
        <w:rPr>
          <w:noProof/>
          <w:lang w:eastAsia="ru-RU"/>
        </w:rPr>
        <w:pict>
          <v:rect id="_x0000_s1032" style="position:absolute;left:0;text-align:left;margin-left:148.65pt;margin-top:203.7pt;width:25.8pt;height:10pt;z-index:251616256" stroked="f"/>
        </w:pict>
      </w:r>
      <w:r>
        <w:rPr>
          <w:noProof/>
          <w:lang w:eastAsia="ru-RU"/>
        </w:rPr>
        <w:pict>
          <v:rect id="_x0000_s1033" style="position:absolute;left:0;text-align:left;margin-left:360.25pt;margin-top:186.05pt;width:25.8pt;height:10pt;z-index:251612160" stroked="f"/>
        </w:pict>
      </w:r>
      <w:r>
        <w:rPr>
          <w:noProof/>
          <w:lang w:eastAsia="ru-RU"/>
        </w:rPr>
        <w:pict>
          <v:rect id="_x0000_s1034" style="position:absolute;left:0;text-align:left;margin-left:676.8pt;margin-top:102.15pt;width:25.8pt;height:11.95pt;z-index:251613184" stroked="f"/>
        </w:pict>
      </w:r>
      <w:r>
        <w:rPr>
          <w:noProof/>
          <w:lang w:eastAsia="ru-RU"/>
        </w:rPr>
        <w:pict>
          <v:group id="_x0000_s1035" style="position:absolute;left:0;text-align:left;margin-left:678.25pt;margin-top:127.65pt;width:21.3pt;height:18.55pt;z-index:251611136" coordorigin="4893,9741" coordsize="385,342">
            <v:oval id="Oval 3" o:spid="_x0000_s1036" style="position:absolute;left:4976;top:9800;width:217;height:206;visibility:visible" fillcolor="yellow" strokecolor="red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38" style="position:absolute;left:0;text-align:left;margin-left:649.4pt;margin-top:128pt;width:21.3pt;height:18.55pt;z-index:251610112" coordorigin="4893,9741" coordsize="385,342">
            <v:oval id="Oval 3" o:spid="_x0000_s1039" style="position:absolute;left:4976;top:9800;width:217;height:206;visibility:visible" fillcolor="yellow" strokecolor="red" strokeweight="1pt"/>
            <v:shape id="Text Box 4" o:spid="_x0000_s104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041" style="position:absolute;left:0;text-align:left;flip:x y;z-index:251609088" from="651.25pt,148.5pt" to="651.95pt,171.25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line id="_x0000_s1042" style="position:absolute;left:0;text-align:left;flip:x y;z-index:251608064" from="555pt,173.55pt" to="555.7pt,196.3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line id="_x0000_s1043" style="position:absolute;left:0;text-align:left;flip:x y;z-index:251607040" from="515.35pt,172.35pt" to="516.05pt,195.1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line id="_x0000_s1044" style="position:absolute;left:0;text-align:left;flip:x y;z-index:251606016" from="458.75pt,173.9pt" to="459.45pt,196.65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line id="_x0000_s1045" style="position:absolute;left:0;text-align:left;flip:x y;z-index:251604992" from="416pt,174.55pt" to="416.7pt,197.3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group id="_x0000_s1046" style="position:absolute;left:0;text-align:left;margin-left:218.6pt;margin-top:216.55pt;width:21.3pt;height:18.55pt;z-index:251603968" coordorigin="4893,9741" coordsize="385,342">
            <v:oval id="Oval 3" o:spid="_x0000_s1047" style="position:absolute;left:4976;top:9800;width:217;height:206;visibility:visible" fillcolor="yellow" strokecolor="red" strokeweight="1pt"/>
            <v:shape id="Text Box 4" o:spid="_x0000_s104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49" style="position:absolute;left:0;text-align:left;margin-left:249.4pt;margin-top:188.4pt;width:21.3pt;height:18.55pt;z-index:251602944" coordorigin="4893,9741" coordsize="385,342">
            <v:oval id="Oval 3" o:spid="_x0000_s1050" style="position:absolute;left:4976;top:9800;width:217;height:206;visibility:visible" fillcolor="yellow" strokecolor="red" strokeweight="1pt"/>
            <v:shape id="Text Box 4" o:spid="_x0000_s105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52" style="position:absolute;left:0;text-align:left;margin-left:284.4pt;margin-top:188.8pt;width:21.3pt;height:18.55pt;z-index:251601920" coordorigin="4893,9741" coordsize="385,342">
            <v:oval id="Oval 3" o:spid="_x0000_s1053" style="position:absolute;left:4976;top:9800;width:217;height:206;visibility:visible" fillcolor="yellow" strokecolor="red" strokeweight="1pt"/>
            <v:shape id="Text Box 4" o:spid="_x0000_s105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55" style="position:absolute;left:0;text-align:left;margin-left:287.5pt;margin-top:211.5pt;width:21.3pt;height:18.55pt;z-index:251600896" coordorigin="4893,9741" coordsize="385,342">
            <v:oval id="Oval 3" o:spid="_x0000_s1056" style="position:absolute;left:4976;top:9800;width:217;height:206;visibility:visible" fillcolor="yellow" strokecolor="red" strokeweight="1pt"/>
            <v:shape id="Text Box 4" o:spid="_x0000_s105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058" style="position:absolute;left:0;text-align:left;z-index:251595776" from="332.4pt,198.45pt" to="332.45pt,257.3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group id="_x0000_s1059" style="position:absolute;left:0;text-align:left;margin-left:304.7pt;margin-top:265.9pt;width:21.3pt;height:18.55pt;z-index:251599872" coordorigin="4893,9741" coordsize="385,342">
            <v:oval id="Oval 3" o:spid="_x0000_s1060" style="position:absolute;left:4976;top:9800;width:217;height:206;visibility:visible" fillcolor="yellow" strokecolor="red" strokeweight="1pt"/>
            <v:shape id="Text Box 4" o:spid="_x0000_s106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62" style="position:absolute;left:0;text-align:left;margin-left:304.3pt;margin-top:279.65pt;width:21.3pt;height:18.55pt;z-index:251598848" coordorigin="4893,9741" coordsize="385,342">
            <v:oval id="Oval 3" o:spid="_x0000_s1063" style="position:absolute;left:4976;top:9800;width:217;height:206;visibility:visible" fillcolor="yellow" strokecolor="red" strokeweight="1pt"/>
            <v:shape id="Text Box 4" o:spid="_x0000_s106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65" style="position:absolute;left:0;text-align:left;margin-left:303.95pt;margin-top:243.1pt;width:21.3pt;height:18.55pt;z-index:251597824" coordorigin="4893,9741" coordsize="385,342">
            <v:oval id="Oval 3" o:spid="_x0000_s1066" style="position:absolute;left:4976;top:9800;width:217;height:206;visibility:visible" fillcolor="yellow" strokecolor="red" strokeweight="1pt"/>
            <v:shape id="Text Box 4" o:spid="_x0000_s106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68" style="position:absolute;left:0;text-align:left;margin-left:322.5pt;margin-top:217.35pt;width:21.3pt;height:18.55pt;z-index:251596800" coordorigin="4893,9741" coordsize="385,342">
            <v:oval id="Oval 3" o:spid="_x0000_s1069" style="position:absolute;left:4976;top:9800;width:217;height:206;visibility:visible" fillcolor="yellow" strokecolor="red" strokeweight="1pt"/>
            <v:shape id="Text Box 4" o:spid="_x0000_s107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071" style="position:absolute;left:0;text-align:left;flip:x y;z-index:251594752" from="369.75pt,197.65pt" to="370.45pt,220.4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072" style="position:absolute;left:0;text-align:left;flip:x y;z-index:251593728" from="451pt,198.8pt" to="451.7pt,221.5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073" style="position:absolute;left:0;text-align:left;flip:x y;z-index:251592704" from="512.25pt,197.25pt" to="512.95pt,220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074" style="position:absolute;left:0;text-align:left;flip:x y;z-index:251591680" from="550.35pt,197.25pt" to="551.05pt,220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075" style="position:absolute;left:0;text-align:left;flip:x y;z-index:251590656" from="591.55pt,198.8pt" to="592.25pt,221.5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076" style="position:absolute;left:0;text-align:left;flip:y;z-index:251589632" from="591.5pt,173pt" to="592.75pt,194.9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077" style="position:absolute;left:0;text-align:left;z-index:251588608" from="592.65pt,171.45pt" to="733.65pt,171.4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group id="_x0000_s1078" style="position:absolute;left:0;text-align:left;margin-left:722.15pt;margin-top:175.4pt;width:21.3pt;height:18.55pt;z-index:251584512" coordorigin="4893,9741" coordsize="385,342">
            <v:oval id="Oval 3" o:spid="_x0000_s1079" style="position:absolute;left:4976;top:9800;width:217;height:206;visibility:visible" fillcolor="yellow" strokecolor="red" strokeweight="1pt"/>
            <v:shape id="Text Box 4" o:spid="_x0000_s108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81" style="position:absolute;left:0;text-align:left;margin-left:737.9pt;margin-top:192.3pt;width:21.3pt;height:18.55pt;z-index:251585536" coordorigin="4893,9741" coordsize="385,342">
            <v:oval id="Oval 3" o:spid="_x0000_s1082" style="position:absolute;left:4976;top:9800;width:217;height:206;visibility:visible" fillcolor="yellow" strokecolor="red" strokeweight="1pt"/>
            <v:shape id="Text Box 4" o:spid="_x0000_s108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84" style="position:absolute;left:0;text-align:left;margin-left:738.25pt;margin-top:216.15pt;width:21.3pt;height:18.55pt;z-index:251586560" coordorigin="4893,9741" coordsize="385,342">
            <v:oval id="Oval 3" o:spid="_x0000_s1085" style="position:absolute;left:4976;top:9800;width:217;height:206;visibility:visible" fillcolor="yellow" strokecolor="red" strokeweight="1pt"/>
            <v:shape id="Text Box 4" o:spid="_x0000_s108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87" style="position:absolute;left:0;text-align:left;margin-left:738.25pt;margin-top:233.15pt;width:21.3pt;height:18.55pt;z-index:251587584" coordorigin="4893,9741" coordsize="385,342">
            <v:oval id="Oval 3" o:spid="_x0000_s1088" style="position:absolute;left:4976;top:9800;width:217;height:206;visibility:visible" fillcolor="yellow" strokecolor="red" strokeweight="1pt"/>
            <v:shape id="Text Box 4" o:spid="_x0000_s108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0" style="position:absolute;left:0;text-align:left;margin-left:646.65pt;margin-top:181.15pt;width:21.3pt;height:18.55pt;z-index:251583488" coordorigin="4893,9741" coordsize="385,342">
            <v:oval id="Oval 3" o:spid="_x0000_s1091" style="position:absolute;left:4976;top:9800;width:217;height:206;visibility:visible" fillcolor="yellow" strokecolor="red" strokeweight="1pt"/>
            <v:shape id="Text Box 4" o:spid="_x0000_s109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3" style="position:absolute;left:0;text-align:left;margin-left:650.5pt;margin-top:198.1pt;width:21.3pt;height:18.55pt;z-index:251582464" coordorigin="4893,9741" coordsize="385,342">
            <v:oval id="Oval 3" o:spid="_x0000_s1094" style="position:absolute;left:4976;top:9800;width:217;height:206;visibility:visible" fillcolor="yellow" strokecolor="red" strokeweight="1pt"/>
            <v:shape id="Text Box 4" o:spid="_x0000_s109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6" style="position:absolute;left:0;text-align:left;margin-left:624.35pt;margin-top:223.15pt;width:21.3pt;height:18.55pt;z-index:251581440" coordorigin="4893,9741" coordsize="385,342">
            <v:oval id="Oval 3" o:spid="_x0000_s1097" style="position:absolute;left:4976;top:9800;width:217;height:206;visibility:visible" fillcolor="yellow" strokecolor="red" strokeweight="1pt"/>
            <v:shape id="Text Box 4" o:spid="_x0000_s109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99" style="position:absolute;left:0;text-align:left;margin-left:544.25pt;margin-top:249.25pt;width:21.3pt;height:18.55pt;z-index:251580416" coordorigin="4893,9741" coordsize="385,342">
            <v:oval id="Oval 3" o:spid="_x0000_s1100" style="position:absolute;left:4976;top:9800;width:217;height:206;visibility:visible" fillcolor="yellow" strokecolor="red" strokeweight="1pt"/>
            <v:shape id="Text Box 4" o:spid="_x0000_s110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02" style="position:absolute;left:0;text-align:left;margin-left:507.65pt;margin-top:249.65pt;width:21.3pt;height:18.55pt;z-index:251579392" coordorigin="4893,9741" coordsize="385,342">
            <v:oval id="Oval 3" o:spid="_x0000_s1103" style="position:absolute;left:4976;top:9800;width:217;height:206;visibility:visible" fillcolor="yellow" strokecolor="red" strokeweight="1pt"/>
            <v:shape id="Text Box 4" o:spid="_x0000_s110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05" style="position:absolute;left:0;text-align:left;margin-left:472.65pt;margin-top:248.85pt;width:21.3pt;height:18.55pt;z-index:251578368" coordorigin="4893,9741" coordsize="385,342">
            <v:oval id="Oval 3" o:spid="_x0000_s1106" style="position:absolute;left:4976;top:9800;width:217;height:206;visibility:visible" fillcolor="yellow" strokecolor="red" strokeweight="1pt"/>
            <v:shape id="Text Box 4" o:spid="_x0000_s110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08" style="position:absolute;left:0;text-align:left;margin-left:437.2pt;margin-top:248.1pt;width:21.3pt;height:18.55pt;z-index:251577344" coordorigin="4893,9741" coordsize="385,342">
            <v:oval id="Oval 3" o:spid="_x0000_s1109" style="position:absolute;left:4976;top:9800;width:217;height:206;visibility:visible" fillcolor="yellow" strokecolor="red" strokeweight="1pt"/>
            <v:shape id="Text Box 4" o:spid="_x0000_s111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11" style="position:absolute;left:0;text-align:left;margin-left:402.2pt;margin-top:248.5pt;width:21.3pt;height:18.55pt;z-index:251576320" coordorigin="4893,9741" coordsize="385,342">
            <v:oval id="Oval 3" o:spid="_x0000_s1112" style="position:absolute;left:4976;top:9800;width:217;height:206;visibility:visible" fillcolor="yellow" strokecolor="red" strokeweight="1pt"/>
            <v:shape id="Text Box 4" o:spid="_x0000_s111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14" style="position:absolute;left:0;text-align:left;margin-left:366pt;margin-top:247.75pt;width:21.3pt;height:18.55pt;z-index:251575296" coordorigin="4893,9741" coordsize="385,342">
            <v:oval id="Oval 3" o:spid="_x0000_s1115" style="position:absolute;left:4976;top:9800;width:217;height:206;visibility:visible" fillcolor="yellow" strokecolor="red" strokeweight="1pt"/>
            <v:shape id="Text Box 4" o:spid="_x0000_s111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17" style="position:absolute;left:0;text-align:left;margin-left:378.75pt;margin-top:212.7pt;width:21.3pt;height:18.55pt;z-index:251574272" coordorigin="4893,9741" coordsize="385,342">
            <v:oval id="Oval 3" o:spid="_x0000_s1118" style="position:absolute;left:4976;top:9800;width:217;height:206;visibility:visible" fillcolor="yellow" strokecolor="red" strokeweight="1pt"/>
            <v:shape id="Text Box 4" o:spid="_x0000_s111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20" style="position:absolute;left:0;text-align:left;margin-left:459.2pt;margin-top:212.35pt;width:21.3pt;height:18.55pt;z-index:251573248" coordorigin="4893,9741" coordsize="385,342">
            <v:oval id="Oval 3" o:spid="_x0000_s1121" style="position:absolute;left:4976;top:9800;width:217;height:206;visibility:visible" fillcolor="yellow" strokecolor="red" strokeweight="1pt"/>
            <v:shape id="Text Box 4" o:spid="_x0000_s112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23" style="position:absolute;left:0;text-align:left;margin-left:489.6pt;margin-top:211.6pt;width:21.3pt;height:18.55pt;z-index:251572224" coordorigin="4893,9741" coordsize="385,342">
            <v:oval id="Oval 3" o:spid="_x0000_s1124" style="position:absolute;left:4976;top:9800;width:217;height:206;visibility:visible" fillcolor="yellow" strokecolor="red" strokeweight="1pt"/>
            <v:shape id="Text Box 4" o:spid="_x0000_s112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26" style="position:absolute;left:0;text-align:left;margin-left:555.05pt;margin-top:211.6pt;width:21.3pt;height:18.55pt;z-index:251571200" coordorigin="4893,9741" coordsize="385,342">
            <v:oval id="Oval 3" o:spid="_x0000_s1127" style="position:absolute;left:4976;top:9800;width:217;height:206;visibility:visible" fillcolor="yellow" strokecolor="red" strokeweight="1pt"/>
            <v:shape id="Text Box 4" o:spid="_x0000_s112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29" style="position:absolute;left:0;text-align:left;margin-left:523.45pt;margin-top:187.7pt;width:21.3pt;height:18.55pt;z-index:251570176" coordorigin="4893,9741" coordsize="385,342">
            <v:oval id="Oval 3" o:spid="_x0000_s1130" style="position:absolute;left:4976;top:9800;width:217;height:206;visibility:visible" fillcolor="yellow" strokecolor="red" strokeweight="1pt"/>
            <v:shape id="Text Box 4" o:spid="_x0000_s113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32" style="position:absolute;left:0;text-align:left;margin-left:556.95pt;margin-top:189.6pt;width:21.3pt;height:18.55pt;z-index:251569152" coordorigin="4893,9741" coordsize="385,342">
            <v:oval id="Oval 3" o:spid="_x0000_s1133" style="position:absolute;left:4976;top:9800;width:217;height:206;visibility:visible" fillcolor="yellow" strokecolor="red" strokeweight="1pt"/>
            <v:shape id="Text Box 4" o:spid="_x0000_s113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35" style="position:absolute;left:0;text-align:left;margin-left:541.95pt;margin-top:161.9pt;width:21.3pt;height:18.55pt;z-index:251568128" coordorigin="4893,9741" coordsize="385,342">
            <v:oval id="Oval 3" o:spid="_x0000_s1136" style="position:absolute;left:4976;top:9800;width:217;height:206;visibility:visible" fillcolor="yellow" strokecolor="red" strokeweight="1pt"/>
            <v:shape id="Text Box 4" o:spid="_x0000_s113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38" style="position:absolute;left:0;text-align:left;margin-left:505.35pt;margin-top:161.9pt;width:21.3pt;height:18.55pt;z-index:251567104" coordorigin="4893,9741" coordsize="385,342">
            <v:oval id="Oval 3" o:spid="_x0000_s1139" style="position:absolute;left:4976;top:9800;width:217;height:206;visibility:visible" fillcolor="yellow" strokecolor="red" strokeweight="1pt"/>
            <v:shape id="Text Box 4" o:spid="_x0000_s114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41" style="position:absolute;left:0;text-align:left;margin-left:470.35pt;margin-top:166.45pt;width:21.3pt;height:18.55pt;z-index:251566080" coordorigin="4893,9741" coordsize="385,342">
            <v:oval id="Oval 3" o:spid="_x0000_s1142" style="position:absolute;left:4976;top:9800;width:217;height:206;visibility:visible" fillcolor="yellow" strokecolor="red" strokeweight="1pt"/>
            <v:shape id="Text Box 4" o:spid="_x0000_s114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44" style="position:absolute;left:0;text-align:left;margin-left:419.15pt;margin-top:167.2pt;width:21.3pt;height:18.55pt;z-index:251541504" coordorigin="4893,9741" coordsize="385,342">
            <v:oval id="Oval 3" o:spid="_x0000_s1145" style="position:absolute;left:4976;top:9800;width:217;height:206;visibility:visible" fillcolor="yellow" strokecolor="red" strokeweight="1pt"/>
            <v:shape id="Text Box 4" o:spid="_x0000_s114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47" style="position:absolute;left:0;text-align:left;margin-left:467.6pt;margin-top:128.05pt;width:21.3pt;height:18.55pt;z-index:251565056" coordorigin="4893,9741" coordsize="385,342">
            <v:oval id="Oval 3" o:spid="_x0000_s1148" style="position:absolute;left:4976;top:9800;width:217;height:206;visibility:visible" fillcolor="yellow" strokecolor="red" strokeweight="1pt"/>
            <v:shape id="Text Box 4" o:spid="_x0000_s114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50" style="position:absolute;left:0;text-align:left;margin-left:433.75pt;margin-top:127.65pt;width:21.3pt;height:18.55pt;z-index:251564032" coordorigin="4893,9741" coordsize="385,342">
            <v:oval id="Oval 3" o:spid="_x0000_s1151" style="position:absolute;left:4976;top:9800;width:217;height:206;visibility:visible" fillcolor="yellow" strokecolor="red" strokeweight="1pt"/>
            <v:shape id="Text Box 4" o:spid="_x0000_s115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53" style="position:absolute;left:0;text-align:left;margin-left:400.25pt;margin-top:128.05pt;width:21.3pt;height:18.55pt;z-index:251563008" coordorigin="4893,9741" coordsize="385,342">
            <v:oval id="Oval 3" o:spid="_x0000_s1154" style="position:absolute;left:4976;top:9800;width:217;height:206;visibility:visible" fillcolor="yellow" strokecolor="red" strokeweight="1pt"/>
            <v:shape id="Text Box 4" o:spid="_x0000_s115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56" style="position:absolute;left:0;text-align:left;margin-left:363.7pt;margin-top:132.65pt;width:21.3pt;height:18.55pt;z-index:251561984" coordorigin="4893,9741" coordsize="385,342">
            <v:oval id="Oval 3" o:spid="_x0000_s1157" style="position:absolute;left:4976;top:9800;width:217;height:206;visibility:visible" fillcolor="yellow" strokecolor="red" strokeweight="1pt"/>
            <v:shape id="Text Box 4" o:spid="_x0000_s115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59" style="position:absolute;left:0;text-align:left;margin-left:317.1pt;margin-top:125.7pt;width:21.3pt;height:18.55pt;z-index:251560960" coordorigin="4893,9741" coordsize="385,342">
            <v:oval id="Oval 3" o:spid="_x0000_s1160" style="position:absolute;left:4976;top:9800;width:217;height:206;visibility:visible" fillcolor="yellow" strokecolor="red" strokeweight="1pt"/>
            <v:shape id="Text Box 4" o:spid="_x0000_s116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62" style="position:absolute;left:0;text-align:left;margin-left:258.55pt;margin-top:26.45pt;width:21.3pt;height:18.55pt;z-index:251555840" coordorigin="4893,9741" coordsize="385,342">
            <v:oval id="Oval 3" o:spid="_x0000_s1163" style="position:absolute;left:4976;top:9800;width:217;height:206;visibility:visible" fillcolor="yellow" strokecolor="red" strokeweight="1pt"/>
            <v:shape id="Text Box 4" o:spid="_x0000_s116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165" style="position:absolute;left:0;text-align:left;z-index:251559936" from="257.65pt,27.05pt" to="292.3pt,27.1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166" style="position:absolute;left:0;text-align:left;flip:x;z-index:251558912" from="292.3pt,25.45pt" to="293.45pt,57.0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group id="_x0000_s1167" style="position:absolute;left:0;text-align:left;margin-left:297.45pt;margin-top:33.3pt;width:21.3pt;height:18.55pt;z-index:251557888" coordorigin="4893,9741" coordsize="385,342">
            <v:oval id="Oval 3" o:spid="_x0000_s1168" style="position:absolute;left:4976;top:9800;width:217;height:206;visibility:visible" fillcolor="yellow" strokecolor="red" strokeweight="1pt"/>
            <v:shape id="Text Box 4" o:spid="_x0000_s116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70" style="position:absolute;left:0;text-align:left;margin-left:297.45pt;margin-top:15.2pt;width:21.3pt;height:18.55pt;z-index:251556864" coordorigin="4893,9741" coordsize="385,342">
            <v:oval id="Oval 3" o:spid="_x0000_s1171" style="position:absolute;left:4976;top:9800;width:217;height:206;visibility:visible" fillcolor="yellow" strokecolor="red" strokeweight="1pt"/>
            <v:shape id="Text Box 4" o:spid="_x0000_s117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73" style="position:absolute;left:0;text-align:left;margin-left:219.7pt;margin-top:22.1pt;width:21.3pt;height:18.55pt;z-index:251550720" coordorigin="4893,9741" coordsize="385,342">
            <v:oval id="Oval 3" o:spid="_x0000_s1174" style="position:absolute;left:4976;top:9800;width:217;height:206;visibility:visible" fillcolor="yellow" strokecolor="red" strokeweight="1pt"/>
            <v:shape id="Text Box 4" o:spid="_x0000_s117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176" style="position:absolute;left:0;text-align:left;flip:y;z-index:251552768" from="50.25pt,253.45pt" to="195.4pt,254.55pt" strokecolor="blue" strokeweight="4.5pt"/>
        </w:pict>
      </w:r>
      <w:r>
        <w:rPr>
          <w:noProof/>
          <w:lang w:eastAsia="ru-RU"/>
        </w:rPr>
        <w:pict>
          <v:shape id="_x0000_s1177" type="#_x0000_t202" style="position:absolute;left:0;text-align:left;margin-left:71.1pt;margin-top:110.4pt;width:127.45pt;height:1in;z-index:251549696" filled="f" stroked="f">
            <v:textbox style="mso-next-textbox:#_x0000_s1177">
              <w:txbxContent>
                <w:p w:rsidR="00C56648" w:rsidRPr="006A6398" w:rsidRDefault="00C56648">
                  <w:pPr>
                    <w:rPr>
                      <w:b/>
                      <w:bCs/>
                      <w:color w:val="0000FF"/>
                      <w:sz w:val="44"/>
                      <w:szCs w:val="44"/>
                    </w:rPr>
                  </w:pPr>
                  <w:r w:rsidRPr="006A6398">
                    <w:rPr>
                      <w:b/>
                      <w:bCs/>
                      <w:color w:val="0000FF"/>
                      <w:sz w:val="44"/>
                      <w:szCs w:val="44"/>
                    </w:rPr>
                    <w:t>МЕДПУНКТ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178" style="position:absolute;left:0;text-align:left;z-index:251554816" from="51.55pt,9.2pt" to="52.3pt,254.5pt" strokecolor="blue" strokeweight="4.5pt"/>
        </w:pict>
      </w:r>
      <w:r>
        <w:rPr>
          <w:noProof/>
          <w:lang w:eastAsia="ru-RU"/>
        </w:rPr>
        <w:pict>
          <v:line id="_x0000_s1179" style="position:absolute;left:0;text-align:left;flip:y;z-index:251553792" from="49.2pt,8.85pt" to="196.65pt,9.6pt" strokecolor="blue" strokeweight="4.5pt"/>
        </w:pict>
      </w:r>
      <w:r>
        <w:rPr>
          <w:noProof/>
          <w:lang w:eastAsia="ru-RU"/>
        </w:rPr>
        <w:pict>
          <v:line id="_x0000_s1180" style="position:absolute;left:0;text-align:left;z-index:251551744" from="516.8pt,196.45pt" to="635.45pt,196.8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181" style="position:absolute;left:0;text-align:left;flip:x;z-index:251540480" from="266.1pt,196.75pt" to="512.9pt,197.2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182" style="position:absolute;left:0;text-align:left;flip:x;z-index:251548672" from="197.1pt,51.3pt" to="274.45pt,51.35pt" strokecolor="blue" strokeweight="4.5pt"/>
        </w:pict>
      </w:r>
      <w:r>
        <w:rPr>
          <w:noProof/>
          <w:lang w:eastAsia="ru-RU"/>
        </w:rPr>
        <w:pict>
          <v:line id="_x0000_s1183" style="position:absolute;left:0;text-align:left;flip:x y;z-index:251543552" from="273.65pt,49.25pt" to="274.4pt,177.5pt" strokecolor="blue" strokeweight="4.5pt"/>
        </w:pict>
      </w:r>
      <w:r>
        <w:rPr>
          <w:noProof/>
          <w:lang w:eastAsia="ru-RU"/>
        </w:rPr>
        <w:pict>
          <v:line id="_x0000_s1184" style="position:absolute;left:0;text-align:left;flip:x;z-index:251547648" from="242.55pt,177.95pt" to="276.75pt,178pt" strokecolor="blue" strokeweight="4.5pt"/>
        </w:pict>
      </w:r>
      <w:r>
        <w:rPr>
          <w:noProof/>
          <w:lang w:eastAsia="ru-RU"/>
        </w:rPr>
        <w:pict>
          <v:line id="_x0000_s1185" style="position:absolute;left:0;text-align:left;flip:x y;z-index:251545600" from="242.45pt,175.6pt" to="242.85pt,205.6pt" strokecolor="blue" strokeweight="4.5pt"/>
        </w:pict>
      </w:r>
      <w:r>
        <w:rPr>
          <w:noProof/>
          <w:lang w:eastAsia="ru-RU"/>
        </w:rPr>
        <w:pict>
          <v:line id="_x0000_s1186" style="position:absolute;left:0;text-align:left;flip:y;z-index:251542528" from="195.1pt,201.4pt" to="195.1pt,256.05pt" strokecolor="blue" strokeweight="4.5pt"/>
        </w:pict>
      </w:r>
      <w:r>
        <w:rPr>
          <w:noProof/>
          <w:lang w:eastAsia="ru-RU"/>
        </w:rPr>
        <w:pict>
          <v:line id="_x0000_s1187" style="position:absolute;left:0;text-align:left;flip:x;z-index:251544576" from="197.05pt,203.35pt" to="242.45pt,203.75pt" strokecolor="blue" strokeweight="4.5pt"/>
        </w:pict>
      </w:r>
      <w:r>
        <w:rPr>
          <w:noProof/>
          <w:lang w:eastAsia="ru-RU"/>
        </w:rPr>
        <w:pict>
          <v:line id="_x0000_s1188" style="position:absolute;left:0;text-align:left;flip:x y;z-index:251546624" from="199pt,6.7pt" to="199pt,52.1pt" strokecolor="blue" strokeweight="4.5pt"/>
        </w:pict>
      </w:r>
      <w:r w:rsidRPr="001E423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801.5pt;height:296.5pt;visibility:visible">
            <v:imagedata r:id="rId4" o:title=""/>
          </v:shape>
        </w:pict>
      </w:r>
    </w:p>
    <w:p w:rsidR="00C56648" w:rsidRDefault="00C56648" w:rsidP="00BB32CE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56648" w:rsidRPr="00BB32CE" w:rsidRDefault="00C56648" w:rsidP="00BB32CE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B32CE">
        <w:rPr>
          <w:rFonts w:ascii="Times New Roman" w:hAnsi="Times New Roman" w:cs="Times New Roman"/>
          <w:sz w:val="24"/>
          <w:szCs w:val="24"/>
        </w:rPr>
        <w:t xml:space="preserve">2.Вход (выход) в здание главный </w:t>
      </w:r>
      <w:r w:rsidRPr="00BB32CE">
        <w:rPr>
          <w:rFonts w:ascii="Times New Roman" w:hAnsi="Times New Roman" w:cs="Times New Roman"/>
          <w:sz w:val="24"/>
          <w:szCs w:val="24"/>
        </w:rPr>
        <w:tab/>
      </w:r>
      <w:r w:rsidRPr="00BB32CE">
        <w:rPr>
          <w:rFonts w:ascii="Times New Roman" w:hAnsi="Times New Roman" w:cs="Times New Roman"/>
          <w:sz w:val="24"/>
          <w:szCs w:val="24"/>
        </w:rPr>
        <w:tab/>
      </w:r>
      <w:r w:rsidRPr="00BB32CE">
        <w:rPr>
          <w:rFonts w:ascii="Times New Roman" w:hAnsi="Times New Roman" w:cs="Times New Roman"/>
          <w:sz w:val="24"/>
          <w:szCs w:val="24"/>
        </w:rPr>
        <w:tab/>
        <w:t xml:space="preserve">2.1Вход (выход) в здание эвакуационный </w:t>
      </w:r>
      <w:r w:rsidRPr="00BB32CE">
        <w:rPr>
          <w:rFonts w:ascii="Times New Roman" w:hAnsi="Times New Roman" w:cs="Times New Roman"/>
          <w:sz w:val="24"/>
          <w:szCs w:val="24"/>
        </w:rPr>
        <w:tab/>
        <w:t>7.Входная площадка (перед дверью)</w:t>
      </w:r>
    </w:p>
    <w:p w:rsidR="00C56648" w:rsidRPr="00BB32CE" w:rsidRDefault="00C56648" w:rsidP="00BB32CE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BB32CE">
        <w:rPr>
          <w:rFonts w:ascii="Times New Roman" w:hAnsi="Times New Roman" w:cs="Times New Roman"/>
          <w:sz w:val="24"/>
          <w:szCs w:val="24"/>
        </w:rPr>
        <w:t xml:space="preserve">9.  Лестница                                                          </w:t>
      </w:r>
      <w:r w:rsidRPr="00BB32CE">
        <w:rPr>
          <w:rFonts w:ascii="Times New Roman" w:hAnsi="Times New Roman" w:cs="Times New Roman"/>
          <w:sz w:val="24"/>
          <w:szCs w:val="24"/>
        </w:rPr>
        <w:tab/>
        <w:t>3. Пути движения внутри здания</w:t>
      </w:r>
      <w:r w:rsidRPr="00BB32CE">
        <w:rPr>
          <w:rFonts w:ascii="Times New Roman" w:hAnsi="Times New Roman" w:cs="Times New Roman"/>
          <w:sz w:val="24"/>
          <w:szCs w:val="24"/>
        </w:rPr>
        <w:tab/>
      </w:r>
      <w:r w:rsidRPr="00BB32CE">
        <w:rPr>
          <w:rFonts w:ascii="Times New Roman" w:hAnsi="Times New Roman" w:cs="Times New Roman"/>
          <w:sz w:val="24"/>
          <w:szCs w:val="24"/>
        </w:rPr>
        <w:tab/>
      </w:r>
      <w:r w:rsidRPr="00BB32CE">
        <w:rPr>
          <w:rFonts w:ascii="Times New Roman" w:hAnsi="Times New Roman" w:cs="Times New Roman"/>
          <w:sz w:val="24"/>
          <w:szCs w:val="24"/>
        </w:rPr>
        <w:tab/>
        <w:t>4.  Зона целевого назначения здания (ресепшн)</w:t>
      </w:r>
    </w:p>
    <w:p w:rsidR="00C56648" w:rsidRPr="00BB32CE" w:rsidRDefault="00C56648" w:rsidP="00BB32CE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B32CE">
        <w:rPr>
          <w:rFonts w:ascii="Times New Roman" w:hAnsi="Times New Roman" w:cs="Times New Roman"/>
          <w:sz w:val="24"/>
          <w:szCs w:val="24"/>
        </w:rPr>
        <w:t>Н. Жилые помещения</w:t>
      </w:r>
      <w:r w:rsidRPr="00BB32CE">
        <w:rPr>
          <w:rFonts w:ascii="Times New Roman" w:hAnsi="Times New Roman" w:cs="Times New Roman"/>
          <w:sz w:val="24"/>
          <w:szCs w:val="24"/>
        </w:rPr>
        <w:tab/>
      </w:r>
      <w:r w:rsidRPr="00BB32CE">
        <w:rPr>
          <w:rFonts w:ascii="Times New Roman" w:hAnsi="Times New Roman" w:cs="Times New Roman"/>
          <w:sz w:val="24"/>
          <w:szCs w:val="24"/>
        </w:rPr>
        <w:tab/>
      </w:r>
      <w:r w:rsidRPr="00BB32CE">
        <w:rPr>
          <w:rFonts w:ascii="Times New Roman" w:hAnsi="Times New Roman" w:cs="Times New Roman"/>
          <w:sz w:val="24"/>
          <w:szCs w:val="24"/>
        </w:rPr>
        <w:tab/>
      </w:r>
      <w:r w:rsidRPr="00BB32C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B32CE">
        <w:rPr>
          <w:rFonts w:ascii="Times New Roman" w:hAnsi="Times New Roman" w:cs="Times New Roman"/>
          <w:sz w:val="24"/>
          <w:szCs w:val="24"/>
        </w:rPr>
        <w:t>5. Санитарно-гигиенические помещения</w:t>
      </w:r>
      <w:r w:rsidRPr="00BB32C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B32CE">
        <w:rPr>
          <w:rFonts w:ascii="Times New Roman" w:hAnsi="Times New Roman" w:cs="Times New Roman"/>
          <w:sz w:val="24"/>
          <w:szCs w:val="24"/>
        </w:rPr>
        <w:t>1.  Коридор</w:t>
      </w:r>
    </w:p>
    <w:p w:rsidR="00C56648" w:rsidRDefault="00C56648" w:rsidP="00BB32CE">
      <w:pPr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B32CE">
        <w:rPr>
          <w:rFonts w:ascii="Times New Roman" w:hAnsi="Times New Roman" w:cs="Times New Roman"/>
          <w:sz w:val="24"/>
          <w:szCs w:val="24"/>
        </w:rPr>
        <w:t>8. Тамбур</w:t>
      </w:r>
      <w:r w:rsidRPr="00BB32CE">
        <w:rPr>
          <w:rFonts w:ascii="Times New Roman" w:hAnsi="Times New Roman" w:cs="Times New Roman"/>
          <w:sz w:val="24"/>
          <w:szCs w:val="24"/>
        </w:rPr>
        <w:tab/>
      </w:r>
      <w:r w:rsidRPr="00BB32CE">
        <w:rPr>
          <w:rFonts w:ascii="Times New Roman" w:hAnsi="Times New Roman" w:cs="Times New Roman"/>
          <w:sz w:val="24"/>
          <w:szCs w:val="24"/>
        </w:rPr>
        <w:tab/>
      </w:r>
      <w:r w:rsidRPr="00BB32CE">
        <w:rPr>
          <w:rFonts w:ascii="Times New Roman" w:hAnsi="Times New Roman" w:cs="Times New Roman"/>
          <w:sz w:val="24"/>
          <w:szCs w:val="24"/>
        </w:rPr>
        <w:tab/>
      </w:r>
      <w:r w:rsidRPr="00BB32CE">
        <w:rPr>
          <w:rFonts w:ascii="Times New Roman" w:hAnsi="Times New Roman" w:cs="Times New Roman"/>
          <w:sz w:val="24"/>
          <w:szCs w:val="24"/>
        </w:rPr>
        <w:tab/>
      </w:r>
      <w:r w:rsidRPr="00BB32C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B32CE">
        <w:rPr>
          <w:rFonts w:ascii="Times New Roman" w:hAnsi="Times New Roman" w:cs="Times New Roman"/>
          <w:sz w:val="24"/>
          <w:szCs w:val="24"/>
        </w:rPr>
        <w:t>10. Дверь</w:t>
      </w:r>
      <w:r w:rsidRPr="00BB32CE">
        <w:rPr>
          <w:rFonts w:ascii="Times New Roman" w:hAnsi="Times New Roman" w:cs="Times New Roman"/>
          <w:sz w:val="24"/>
          <w:szCs w:val="24"/>
        </w:rPr>
        <w:tab/>
      </w:r>
      <w:r w:rsidRPr="00BB32CE">
        <w:rPr>
          <w:rFonts w:ascii="Times New Roman" w:hAnsi="Times New Roman" w:cs="Times New Roman"/>
          <w:sz w:val="24"/>
          <w:szCs w:val="24"/>
        </w:rPr>
        <w:tab/>
      </w:r>
      <w:r w:rsidRPr="00BB32CE">
        <w:rPr>
          <w:rFonts w:ascii="Times New Roman" w:hAnsi="Times New Roman" w:cs="Times New Roman"/>
          <w:sz w:val="24"/>
          <w:szCs w:val="24"/>
        </w:rPr>
        <w:tab/>
      </w:r>
      <w:r w:rsidRPr="00BB32CE">
        <w:rPr>
          <w:rFonts w:ascii="Times New Roman" w:hAnsi="Times New Roman" w:cs="Times New Roman"/>
          <w:sz w:val="24"/>
          <w:szCs w:val="24"/>
        </w:rPr>
        <w:tab/>
      </w:r>
      <w:r w:rsidRPr="00BB32CE">
        <w:rPr>
          <w:rFonts w:ascii="Times New Roman" w:hAnsi="Times New Roman" w:cs="Times New Roman"/>
          <w:sz w:val="24"/>
          <w:szCs w:val="24"/>
        </w:rPr>
        <w:tab/>
      </w:r>
      <w:r w:rsidRPr="00BB32CE">
        <w:rPr>
          <w:rFonts w:ascii="Times New Roman" w:hAnsi="Times New Roman" w:cs="Times New Roman"/>
          <w:sz w:val="24"/>
          <w:szCs w:val="24"/>
        </w:rPr>
        <w:tab/>
        <w:t>СП. Служебное помещение</w:t>
      </w:r>
    </w:p>
    <w:p w:rsidR="00C56648" w:rsidRDefault="00C56648" w:rsidP="00DE2A12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C56648" w:rsidRDefault="00C56648" w:rsidP="00DE2A12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C56648" w:rsidRDefault="00C56648" w:rsidP="00CF47B8">
      <w:pPr>
        <w:spacing w:after="0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 w:rsidRPr="00CF47B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56648" w:rsidRPr="00CF47B8" w:rsidRDefault="00C56648" w:rsidP="00CF47B8">
      <w:pPr>
        <w:spacing w:after="0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  <w:r w:rsidRPr="00CF47B8">
        <w:rPr>
          <w:rFonts w:ascii="Times New Roman" w:hAnsi="Times New Roman" w:cs="Times New Roman"/>
          <w:sz w:val="20"/>
          <w:szCs w:val="20"/>
        </w:rPr>
        <w:t>Приложение №9</w:t>
      </w:r>
    </w:p>
    <w:p w:rsidR="00C56648" w:rsidRPr="00CF47B8" w:rsidRDefault="00C56648" w:rsidP="00CF47B8">
      <w:pPr>
        <w:spacing w:after="0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 w:rsidRPr="00CF47B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</w:t>
      </w:r>
      <w:r w:rsidRPr="00CF47B8">
        <w:rPr>
          <w:rFonts w:ascii="Times New Roman" w:hAnsi="Times New Roman" w:cs="Times New Roman"/>
          <w:sz w:val="20"/>
          <w:szCs w:val="20"/>
        </w:rPr>
        <w:t xml:space="preserve">  к Акту обследования ОСИ паспорта</w:t>
      </w:r>
    </w:p>
    <w:p w:rsidR="00C56648" w:rsidRPr="00CF47B8" w:rsidRDefault="00C56648" w:rsidP="00CF47B8">
      <w:pPr>
        <w:spacing w:after="0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 w:rsidRPr="00CF47B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</w:t>
      </w:r>
      <w:r w:rsidRPr="00CF47B8">
        <w:rPr>
          <w:rFonts w:ascii="Times New Roman" w:hAnsi="Times New Roman" w:cs="Times New Roman"/>
          <w:sz w:val="20"/>
          <w:szCs w:val="20"/>
        </w:rPr>
        <w:t>доступности ОСИ №1-6.2022 от 11.04.2022г.</w:t>
      </w:r>
    </w:p>
    <w:p w:rsidR="00C56648" w:rsidRPr="00CF47B8" w:rsidRDefault="00C56648" w:rsidP="00CF47B8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C56648" w:rsidRPr="00CF47B8" w:rsidRDefault="00C56648" w:rsidP="00CF47B8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47B8">
        <w:rPr>
          <w:rFonts w:ascii="Times New Roman" w:hAnsi="Times New Roman" w:cs="Times New Roman"/>
          <w:b/>
          <w:bCs/>
          <w:sz w:val="24"/>
          <w:szCs w:val="24"/>
        </w:rPr>
        <w:t>Поэтажные планы</w:t>
      </w:r>
    </w:p>
    <w:p w:rsidR="00C56648" w:rsidRPr="00CF47B8" w:rsidRDefault="00C56648" w:rsidP="00CF47B8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47B8">
        <w:rPr>
          <w:rFonts w:ascii="Times New Roman" w:hAnsi="Times New Roman" w:cs="Times New Roman"/>
          <w:b/>
          <w:bCs/>
          <w:sz w:val="24"/>
          <w:szCs w:val="24"/>
        </w:rPr>
        <w:t>ФГУП РК «Солнечная Таврика» «Пансионат-ДОЛ» Лучистый» «Спальный корпус №2»</w:t>
      </w:r>
    </w:p>
    <w:p w:rsidR="00C56648" w:rsidRDefault="00C56648" w:rsidP="00CF47B8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CF47B8">
        <w:rPr>
          <w:rFonts w:ascii="Times New Roman" w:hAnsi="Times New Roman" w:cs="Times New Roman"/>
          <w:sz w:val="24"/>
          <w:szCs w:val="24"/>
        </w:rPr>
        <w:t>по адресу: 297407 Республика Крым, г. Евпатория, ул. Аллея Дружбы, 31</w:t>
      </w:r>
    </w:p>
    <w:p w:rsidR="00C56648" w:rsidRDefault="00C56648" w:rsidP="00CF47B8">
      <w:pPr>
        <w:rPr>
          <w:rFonts w:ascii="Times New Roman" w:hAnsi="Times New Roman" w:cs="Times New Roman"/>
          <w:sz w:val="24"/>
          <w:szCs w:val="24"/>
        </w:rPr>
      </w:pPr>
    </w:p>
    <w:p w:rsidR="00C56648" w:rsidRDefault="00C56648" w:rsidP="00DE2A12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group id="_x0000_s1189" style="position:absolute;left:0;text-align:left;margin-left:249.3pt;margin-top:170.5pt;width:21.3pt;height:18.55pt;z-index:251693056" coordorigin="4893,9741" coordsize="385,342">
            <v:oval id="Oval 3" o:spid="_x0000_s1190" style="position:absolute;left:4976;top:9800;width:217;height:206;visibility:visible" fillcolor="yellow" strokecolor="red" strokeweight="1pt"/>
            <v:shape id="Text Box 4" o:spid="_x0000_s119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92" style="position:absolute;left:0;text-align:left;margin-left:249.65pt;margin-top:105.05pt;width:21.3pt;height:18.55pt;z-index:251692032" coordorigin="4893,9741" coordsize="385,342">
            <v:oval id="Oval 3" o:spid="_x0000_s1193" style="position:absolute;left:4976;top:9800;width:217;height:206;visibility:visible" fillcolor="yellow" strokecolor="red" strokeweight="1pt"/>
            <v:shape id="Text Box 4" o:spid="_x0000_s119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195" style="position:absolute;left:0;text-align:left;flip:y;z-index:251625472" from="183.35pt,198pt" to="184.1pt,262.3pt" strokecolor="blue" strokeweight="4.5pt"/>
        </w:pict>
      </w:r>
      <w:r>
        <w:rPr>
          <w:noProof/>
          <w:lang w:eastAsia="ru-RU"/>
        </w:rPr>
        <w:pict>
          <v:line id="_x0000_s1196" style="position:absolute;left:0;text-align:left;flip:x y;z-index:251688960" from="628.3pt,204.4pt" to="660.2pt,205.15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line id="_x0000_s1197" style="position:absolute;left:0;text-align:left;flip:x y;z-index:251687936" from="628.45pt,203.45pt" to="629.15pt,235.8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198" style="position:absolute;left:0;text-align:left;z-index:251631616" from="483.95pt,212.25pt" to="627.65pt,212.9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group id="_x0000_s1199" style="position:absolute;left:0;text-align:left;margin-left:656.25pt;margin-top:228.55pt;width:21.3pt;height:18.55pt;z-index:251686912" coordorigin="4893,9741" coordsize="385,342">
            <v:oval id="Oval 3" o:spid="_x0000_s1200" style="position:absolute;left:4976;top:9800;width:217;height:206;visibility:visible" fillcolor="yellow" strokecolor="red" strokeweight="1pt"/>
            <v:shape id="Text Box 4" o:spid="_x0000_s120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02" style="position:absolute;left:0;text-align:left;margin-left:559.6pt;margin-top:238.55pt;width:21.3pt;height:18.55pt;z-index:251685888" coordorigin="4893,9741" coordsize="385,342">
            <v:oval id="Oval 3" o:spid="_x0000_s1203" style="position:absolute;left:4976;top:9800;width:217;height:206;visibility:visible" fillcolor="yellow" strokecolor="red" strokeweight="1pt"/>
            <v:shape id="Text Box 4" o:spid="_x0000_s120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05" style="position:absolute;left:0;text-align:left;margin-left:589.8pt;margin-top:252.75pt;width:21.3pt;height:18.55pt;z-index:251684864" coordorigin="4893,9741" coordsize="385,342">
            <v:oval id="Oval 3" o:spid="_x0000_s1206" style="position:absolute;left:4976;top:9800;width:217;height:206;visibility:visible" fillcolor="yellow" strokecolor="red" strokeweight="1pt"/>
            <v:shape id="Text Box 4" o:spid="_x0000_s120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08" style="position:absolute;left:0;text-align:left;margin-left:633.3pt;margin-top:250.85pt;width:21.3pt;height:18.55pt;z-index:251656192" coordorigin="4893,9741" coordsize="385,342">
            <v:oval id="Oval 3" o:spid="_x0000_s1209" style="position:absolute;left:4976;top:9800;width:217;height:206;visibility:visible" fillcolor="yellow" strokecolor="red" strokeweight="1pt"/>
            <v:shape id="Text Box 4" o:spid="_x0000_s121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211" style="position:absolute;left:0;text-align:left;flip:x y;z-index:251669504" from="543.6pt,189.35pt" to="544.3pt,212.1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group id="_x0000_s1212" style="position:absolute;left:0;text-align:left;margin-left:477.15pt;margin-top:172.3pt;width:21.3pt;height:18.55pt;z-index:251641856" coordorigin="4893,9741" coordsize="385,342">
            <v:oval id="Oval 3" o:spid="_x0000_s1213" style="position:absolute;left:4976;top:9800;width:217;height:206;visibility:visible" fillcolor="yellow" strokecolor="red" strokeweight="1pt"/>
            <v:shape id="Text Box 4" o:spid="_x0000_s121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15" style="position:absolute;left:0;text-align:left;margin-left:311.55pt;margin-top:172.3pt;width:21.3pt;height:18.55pt;z-index:251683840" coordorigin="4893,9741" coordsize="385,342">
            <v:oval id="Oval 3" o:spid="_x0000_s1216" style="position:absolute;left:4976;top:9800;width:217;height:206;visibility:visible" fillcolor="yellow" strokecolor="red" strokeweight="1pt"/>
            <v:shape id="Text Box 4" o:spid="_x0000_s121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18" style="position:absolute;left:0;text-align:left;margin-left:275.2pt;margin-top:225.75pt;width:21.3pt;height:18.55pt;z-index:251682816" coordorigin="4893,9741" coordsize="385,342">
            <v:oval id="Oval 3" o:spid="_x0000_s1219" style="position:absolute;left:4976;top:9800;width:217;height:206;visibility:visible" fillcolor="yellow" strokecolor="red" strokeweight="1pt"/>
            <v:shape id="Text Box 4" o:spid="_x0000_s122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21" style="position:absolute;left:0;text-align:left;margin-left:369.5pt;margin-top:203.45pt;width:21.3pt;height:18.55pt;z-index:251681792" coordorigin="4893,9741" coordsize="385,342">
            <v:oval id="Oval 3" o:spid="_x0000_s1222" style="position:absolute;left:4976;top:9800;width:217;height:206;visibility:visible" fillcolor="yellow" strokecolor="red" strokeweight="1pt"/>
            <v:shape id="Text Box 4" o:spid="_x0000_s122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24" style="position:absolute;left:0;text-align:left;margin-left:399.9pt;margin-top:204.2pt;width:21.3pt;height:18.55pt;z-index:251664384" coordorigin="4893,9741" coordsize="385,342">
            <v:oval id="Oval 3" o:spid="_x0000_s1225" style="position:absolute;left:4976;top:9800;width:217;height:206;visibility:visible" fillcolor="yellow" strokecolor="red" strokeweight="1pt"/>
            <v:shape id="Text Box 4" o:spid="_x0000_s122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27" style="position:absolute;left:0;text-align:left;margin-left:310.4pt;margin-top:221.6pt;width:21.3pt;height:18.55pt;z-index:251663360" coordorigin="4893,9741" coordsize="385,342">
            <v:oval id="Oval 3" o:spid="_x0000_s1228" style="position:absolute;left:4976;top:9800;width:217;height:206;visibility:visible" fillcolor="yellow" strokecolor="red" strokeweight="1pt"/>
            <v:shape id="Text Box 4" o:spid="_x0000_s122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30" style="position:absolute;left:0;text-align:left;margin-left:326.35pt;margin-top:201.1pt;width:21.3pt;height:18.55pt;z-index:251680768" coordorigin="4893,9741" coordsize="385,342">
            <v:oval id="Oval 3" o:spid="_x0000_s1231" style="position:absolute;left:4976;top:9800;width:217;height:206;visibility:visible" fillcolor="yellow" strokecolor="red" strokeweight="1pt"/>
            <v:shape id="Text Box 4" o:spid="_x0000_s123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33" style="position:absolute;left:0;text-align:left;margin-left:245.85pt;margin-top:214.2pt;width:21.3pt;height:18.55pt;z-index:251679744" coordorigin="4893,9741" coordsize="385,342">
            <v:oval id="Oval 3" o:spid="_x0000_s1234" style="position:absolute;left:4976;top:9800;width:217;height:206;visibility:visible" fillcolor="yellow" strokecolor="red" strokeweight="1pt"/>
            <v:shape id="Text Box 4" o:spid="_x0000_s123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236" style="position:absolute;left:0;text-align:left;flip:x;z-index:251623424" from="256.8pt,212.55pt" to="495.5pt,213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237" style="position:absolute;left:0;text-align:left;flip:y;z-index:251678720" from="176pt,213.25pt" to="256.05pt,214.4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238" style="position:absolute;left:0;text-align:left;flip:x;z-index:251677696" from="256.75pt,151.7pt" to="257.2pt,236.8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239" style="position:absolute;left:0;text-align:left;z-index:251676672" from="237.6pt,151.7pt" to="258.35pt,151.7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240" style="position:absolute;left:0;text-align:left;z-index:251675648" from="238.35pt,140.55pt" to="259.1pt,140.6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241" style="position:absolute;left:0;text-align:left;flip:x y;z-index:251633664" from="256.8pt,38.2pt" to="258.35pt,139.4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242" style="position:absolute;left:0;text-align:left;z-index:251634688" from="222.95pt,53.25pt" to="257.6pt,53.3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group id="_x0000_s1243" style="position:absolute;left:0;text-align:left;margin-left:215.75pt;margin-top:23.7pt;width:21.3pt;height:18.55pt;z-index:251632640" coordorigin="4893,9741" coordsize="385,342">
            <v:oval id="Oval 3" o:spid="_x0000_s1244" style="position:absolute;left:4976;top:9800;width:217;height:206;visibility:visible" fillcolor="yellow" strokecolor="red" strokeweight="1pt"/>
            <v:shape id="Text Box 4" o:spid="_x0000_s124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46" style="position:absolute;left:0;text-align:left;margin-left:245.4pt;margin-top:43.4pt;width:21.3pt;height:18.55pt;z-index:251691008" coordorigin="4893,9741" coordsize="385,342">
            <v:oval id="Oval 3" o:spid="_x0000_s1247" style="position:absolute;left:4976;top:9800;width:217;height:206;visibility:visible" fillcolor="yellow" strokecolor="red" strokeweight="1pt"/>
            <v:shape id="Text Box 4" o:spid="_x0000_s124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49" style="position:absolute;left:0;text-align:left;margin-left:201.5pt;margin-top:23.25pt;width:21.3pt;height:18.55pt;z-index:251630592" coordorigin="4893,9741" coordsize="385,342">
            <v:oval id="Oval 3" o:spid="_x0000_s1250" style="position:absolute;left:4976;top:9800;width:217;height:206;visibility:visible" fillcolor="yellow" strokecolor="red" strokeweight="1pt"/>
            <v:shape id="Text Box 4" o:spid="_x0000_s125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252" style="position:absolute;left:0;text-align:left;flip:x y;z-index:251628544" from="183.6pt,10.5pt" to="183.6pt,60.15pt" strokecolor="blue" strokeweight="4.5pt"/>
        </w:pict>
      </w:r>
      <w:r>
        <w:rPr>
          <w:noProof/>
          <w:lang w:eastAsia="ru-RU"/>
        </w:rPr>
        <w:pict>
          <v:line id="_x0000_s1253" style="position:absolute;left:0;text-align:left;flip:x y;z-index:251629568" from="181.65pt,60pt" to="254pt,60.35pt" strokecolor="blue" strokeweight="4.5pt"/>
        </w:pict>
      </w:r>
      <w:r>
        <w:rPr>
          <w:noProof/>
          <w:lang w:eastAsia="ru-RU"/>
        </w:rPr>
        <w:pict>
          <v:line id="_x0000_s1254" style="position:absolute;left:0;text-align:left;flip:y;z-index:251626496" from="252.75pt,59.65pt" to="253.15pt,197.9pt" strokecolor="blue" strokeweight="4.5pt"/>
        </w:pict>
      </w:r>
      <w:r>
        <w:rPr>
          <w:noProof/>
          <w:lang w:eastAsia="ru-RU"/>
        </w:rPr>
        <w:pict>
          <v:line id="_x0000_s1255" style="position:absolute;left:0;text-align:left;flip:x y;z-index:251627520" from="187.35pt,199.9pt" to="254.7pt,200.2pt" strokecolor="blue" strokeweight="4.5pt"/>
        </w:pict>
      </w:r>
      <w:r>
        <w:rPr>
          <w:noProof/>
          <w:lang w:eastAsia="ru-RU"/>
        </w:rPr>
        <w:pict>
          <v:line id="_x0000_s1256" style="position:absolute;left:0;text-align:left;flip:x y;z-index:251668480" from="497.95pt,188.15pt" to="498.65pt,210.9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line id="_x0000_s1257" style="position:absolute;left:0;text-align:left;flip:x y;z-index:251667456" from="441.35pt,189.7pt" to="442.05pt,212.45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line id="_x0000_s1258" style="position:absolute;left:0;text-align:left;flip:x y;z-index:251666432" from="398.6pt,190.35pt" to="399.3pt,213.1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group id="_x0000_s1259" style="position:absolute;left:0;text-align:left;margin-left:201.2pt;margin-top:232.35pt;width:21.3pt;height:18.55pt;z-index:251665408" coordorigin="4893,9741" coordsize="385,342">
            <v:oval id="Oval 3" o:spid="_x0000_s1260" style="position:absolute;left:4976;top:9800;width:217;height:206;visibility:visible" fillcolor="yellow" strokecolor="red" strokeweight="1pt"/>
            <v:shape id="Text Box 4" o:spid="_x0000_s126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262" style="position:absolute;left:0;text-align:left;flip:x y;z-index:251662336" from="352.35pt,213.45pt" to="353.05pt,236.2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263" style="position:absolute;left:0;text-align:left;flip:x y;z-index:251661312" from="433.6pt,214.6pt" to="434.3pt,237.3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264" style="position:absolute;left:0;text-align:left;flip:x y;z-index:251660288" from="494.85pt,213.05pt" to="495.55pt,235.8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265" style="position:absolute;left:0;text-align:left;flip:x y;z-index:251659264" from="532.95pt,213.05pt" to="533.65pt,235.8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266" style="position:absolute;left:0;text-align:left;flip:x y;z-index:251658240" from="574.15pt,214.6pt" to="574.85pt,237.3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group id="_x0000_s1267" style="position:absolute;left:0;text-align:left;margin-left:629.25pt;margin-top:196.95pt;width:21.3pt;height:18.55pt;z-index:251689984" coordorigin="4893,9741" coordsize="385,342">
            <v:oval id="Oval 3" o:spid="_x0000_s1268" style="position:absolute;left:4976;top:9800;width:217;height:206;visibility:visible" fillcolor="yellow" strokecolor="red" strokeweight="1pt"/>
            <v:shape id="Text Box 4" o:spid="_x0000_s126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70" style="position:absolute;left:0;text-align:left;margin-left:633.1pt;margin-top:213.9pt;width:21.3pt;height:18.55pt;z-index:251657216" coordorigin="4893,9741" coordsize="385,342">
            <v:oval id="Oval 3" o:spid="_x0000_s1271" style="position:absolute;left:4976;top:9800;width:217;height:206;visibility:visible" fillcolor="yellow" strokecolor="red" strokeweight="1pt"/>
            <v:shape id="Text Box 4" o:spid="_x0000_s127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73" style="position:absolute;left:0;text-align:left;margin-left:526.85pt;margin-top:265.05pt;width:21.3pt;height:18.55pt;z-index:251655168" coordorigin="4893,9741" coordsize="385,342">
            <v:oval id="Oval 3" o:spid="_x0000_s1274" style="position:absolute;left:4976;top:9800;width:217;height:206;visibility:visible" fillcolor="yellow" strokecolor="red" strokeweight="1pt"/>
            <v:shape id="Text Box 4" o:spid="_x0000_s127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76" style="position:absolute;left:0;text-align:left;margin-left:490.25pt;margin-top:265.45pt;width:21.3pt;height:18.55pt;z-index:251654144" coordorigin="4893,9741" coordsize="385,342">
            <v:oval id="Oval 3" o:spid="_x0000_s1277" style="position:absolute;left:4976;top:9800;width:217;height:206;visibility:visible" fillcolor="yellow" strokecolor="red" strokeweight="1pt"/>
            <v:shape id="Text Box 4" o:spid="_x0000_s127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79" style="position:absolute;left:0;text-align:left;margin-left:455.25pt;margin-top:264.65pt;width:21.3pt;height:18.55pt;z-index:251653120" coordorigin="4893,9741" coordsize="385,342">
            <v:oval id="Oval 3" o:spid="_x0000_s1280" style="position:absolute;left:4976;top:9800;width:217;height:206;visibility:visible" fillcolor="yellow" strokecolor="red" strokeweight="1pt"/>
            <v:shape id="Text Box 4" o:spid="_x0000_s128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82" style="position:absolute;left:0;text-align:left;margin-left:419.8pt;margin-top:263.9pt;width:21.3pt;height:18.55pt;z-index:251652096" coordorigin="4893,9741" coordsize="385,342">
            <v:oval id="Oval 3" o:spid="_x0000_s1283" style="position:absolute;left:4976;top:9800;width:217;height:206;visibility:visible" fillcolor="yellow" strokecolor="red" strokeweight="1pt"/>
            <v:shape id="Text Box 4" o:spid="_x0000_s128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85" style="position:absolute;left:0;text-align:left;margin-left:384.8pt;margin-top:264.3pt;width:21.3pt;height:18.55pt;z-index:251651072" coordorigin="4893,9741" coordsize="385,342">
            <v:oval id="Oval 3" o:spid="_x0000_s1286" style="position:absolute;left:4976;top:9800;width:217;height:206;visibility:visible" fillcolor="yellow" strokecolor="red" strokeweight="1pt"/>
            <v:shape id="Text Box 4" o:spid="_x0000_s128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88" style="position:absolute;left:0;text-align:left;margin-left:348.6pt;margin-top:263.55pt;width:21.3pt;height:18.55pt;z-index:251650048" coordorigin="4893,9741" coordsize="385,342">
            <v:oval id="Oval 3" o:spid="_x0000_s1289" style="position:absolute;left:4976;top:9800;width:217;height:206;visibility:visible" fillcolor="yellow" strokecolor="red" strokeweight="1pt"/>
            <v:shape id="Text Box 4" o:spid="_x0000_s129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91" style="position:absolute;left:0;text-align:left;margin-left:361.35pt;margin-top:228.5pt;width:21.3pt;height:18.55pt;z-index:251649024" coordorigin="4893,9741" coordsize="385,342">
            <v:oval id="Oval 3" o:spid="_x0000_s1292" style="position:absolute;left:4976;top:9800;width:217;height:206;visibility:visible" fillcolor="yellow" strokecolor="red" strokeweight="1pt"/>
            <v:shape id="Text Box 4" o:spid="_x0000_s129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94" style="position:absolute;left:0;text-align:left;margin-left:441.8pt;margin-top:228.15pt;width:21.3pt;height:18.55pt;z-index:251648000" coordorigin="4893,9741" coordsize="385,342">
            <v:oval id="Oval 3" o:spid="_x0000_s1295" style="position:absolute;left:4976;top:9800;width:217;height:206;visibility:visible" fillcolor="yellow" strokecolor="red" strokeweight="1pt"/>
            <v:shape id="Text Box 4" o:spid="_x0000_s129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297" style="position:absolute;left:0;text-align:left;margin-left:472.2pt;margin-top:227.4pt;width:21.3pt;height:18.55pt;z-index:251646976" coordorigin="4893,9741" coordsize="385,342">
            <v:oval id="Oval 3" o:spid="_x0000_s1298" style="position:absolute;left:4976;top:9800;width:217;height:206;visibility:visible" fillcolor="yellow" strokecolor="red" strokeweight="1pt"/>
            <v:shape id="Text Box 4" o:spid="_x0000_s129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00" style="position:absolute;left:0;text-align:left;margin-left:537.65pt;margin-top:227.4pt;width:21.3pt;height:18.55pt;z-index:251645952" coordorigin="4893,9741" coordsize="385,342">
            <v:oval id="Oval 3" o:spid="_x0000_s1301" style="position:absolute;left:4976;top:9800;width:217;height:206;visibility:visible" fillcolor="yellow" strokecolor="red" strokeweight="1pt"/>
            <v:shape id="Text Box 4" o:spid="_x0000_s130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03" style="position:absolute;left:0;text-align:left;margin-left:506.05pt;margin-top:203.5pt;width:21.3pt;height:18.55pt;z-index:251644928" coordorigin="4893,9741" coordsize="385,342">
            <v:oval id="Oval 3" o:spid="_x0000_s1304" style="position:absolute;left:4976;top:9800;width:217;height:206;visibility:visible" fillcolor="yellow" strokecolor="red" strokeweight="1pt"/>
            <v:shape id="Text Box 4" o:spid="_x0000_s130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06" style="position:absolute;left:0;text-align:left;margin-left:539.55pt;margin-top:205.4pt;width:21.3pt;height:18.55pt;z-index:251643904" coordorigin="4893,9741" coordsize="385,342">
            <v:oval id="Oval 3" o:spid="_x0000_s1307" style="position:absolute;left:4976;top:9800;width:217;height:206;visibility:visible" fillcolor="yellow" strokecolor="red" strokeweight="1pt"/>
            <v:shape id="Text Box 4" o:spid="_x0000_s130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09" style="position:absolute;left:0;text-align:left;margin-left:524.55pt;margin-top:177.7pt;width:21.3pt;height:18.55pt;z-index:251642880" coordorigin="4893,9741" coordsize="385,342">
            <v:oval id="Oval 3" o:spid="_x0000_s1310" style="position:absolute;left:4976;top:9800;width:217;height:206;visibility:visible" fillcolor="yellow" strokecolor="red" strokeweight="1pt"/>
            <v:shape id="Text Box 4" o:spid="_x0000_s131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12" style="position:absolute;left:0;text-align:left;margin-left:452.95pt;margin-top:182.25pt;width:21.3pt;height:18.55pt;z-index:251640832" coordorigin="4893,9741" coordsize="385,342">
            <v:oval id="Oval 3" o:spid="_x0000_s1313" style="position:absolute;left:4976;top:9800;width:217;height:206;visibility:visible" fillcolor="yellow" strokecolor="red" strokeweight="1pt"/>
            <v:shape id="Text Box 4" o:spid="_x0000_s131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15" style="position:absolute;left:0;text-align:left;margin-left:450.2pt;margin-top:143.85pt;width:21.3pt;height:18.55pt;z-index:251639808" coordorigin="4893,9741" coordsize="385,342">
            <v:oval id="Oval 3" o:spid="_x0000_s1316" style="position:absolute;left:4976;top:9800;width:217;height:206;visibility:visible" fillcolor="yellow" strokecolor="red" strokeweight="1pt"/>
            <v:shape id="Text Box 4" o:spid="_x0000_s131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18" style="position:absolute;left:0;text-align:left;margin-left:416.35pt;margin-top:143.45pt;width:21.3pt;height:18.55pt;z-index:251638784" coordorigin="4893,9741" coordsize="385,342">
            <v:oval id="Oval 3" o:spid="_x0000_s1319" style="position:absolute;left:4976;top:9800;width:217;height:206;visibility:visible" fillcolor="yellow" strokecolor="red" strokeweight="1pt"/>
            <v:shape id="Text Box 4" o:spid="_x0000_s132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21" style="position:absolute;left:0;text-align:left;margin-left:382.85pt;margin-top:143.85pt;width:21.3pt;height:18.55pt;z-index:251637760" coordorigin="4893,9741" coordsize="385,342">
            <v:oval id="Oval 3" o:spid="_x0000_s1322" style="position:absolute;left:4976;top:9800;width:217;height:206;visibility:visible" fillcolor="yellow" strokecolor="red" strokeweight="1pt"/>
            <v:shape id="Text Box 4" o:spid="_x0000_s132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24" style="position:absolute;left:0;text-align:left;margin-left:346.3pt;margin-top:148.45pt;width:21.3pt;height:18.55pt;z-index:251636736" coordorigin="4893,9741" coordsize="385,342">
            <v:oval id="Oval 3" o:spid="_x0000_s1325" style="position:absolute;left:4976;top:9800;width:217;height:206;visibility:visible" fillcolor="yellow" strokecolor="red" strokeweight="1pt"/>
            <v:shape id="Text Box 4" o:spid="_x0000_s132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27" style="position:absolute;left:0;text-align:left;margin-left:299.7pt;margin-top:141.5pt;width:21.3pt;height:18.55pt;z-index:251635712" coordorigin="4893,9741" coordsize="385,342">
            <v:oval id="Oval 3" o:spid="_x0000_s1328" style="position:absolute;left:4976;top:9800;width:217;height:206;visibility:visible" fillcolor="yellow" strokecolor="red" strokeweight="1pt"/>
            <v:shape id="Text Box 4" o:spid="_x0000_s132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30" style="position:absolute;left:0;text-align:left;margin-left:401.75pt;margin-top:183pt;width:21.3pt;height:18.55pt;z-index:251624448" coordorigin="4893,9741" coordsize="385,342">
            <v:oval id="Oval 3" o:spid="_x0000_s1331" style="position:absolute;left:4976;top:9800;width:217;height:206;visibility:visible" fillcolor="yellow" strokecolor="red" strokeweight="1pt"/>
            <v:shape id="Text Box 4" o:spid="_x0000_s133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333" style="position:absolute;left:0;text-align:left;flip:y;z-index:251674624" from="225.3pt,235.55pt" to="250.75pt,236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rect id="_x0000_s1334" style="position:absolute;left:0;text-align:left;margin-left:587pt;margin-top:214.95pt;width:25.8pt;height:11.95pt;z-index:251673600" stroked="f"/>
        </w:pict>
      </w:r>
      <w:r>
        <w:rPr>
          <w:noProof/>
          <w:lang w:eastAsia="ru-RU"/>
        </w:rPr>
        <w:pict>
          <v:rect id="_x0000_s1335" style="position:absolute;left:0;text-align:left;margin-left:190.55pt;margin-top:87pt;width:13.45pt;height:9.6pt;z-index:251672576" stroked="f"/>
        </w:pict>
      </w:r>
      <w:r>
        <w:rPr>
          <w:noProof/>
          <w:lang w:eastAsia="ru-RU"/>
        </w:rPr>
        <w:pict>
          <v:rect id="_x0000_s1336" style="position:absolute;left:0;text-align:left;margin-left:659.4pt;margin-top:117.95pt;width:25.8pt;height:11.95pt;z-index:251671552" stroked="f"/>
        </w:pict>
      </w:r>
      <w:r>
        <w:rPr>
          <w:noProof/>
          <w:lang w:eastAsia="ru-RU"/>
        </w:rPr>
        <w:pict>
          <v:rect id="_x0000_s1337" style="position:absolute;left:0;text-align:left;margin-left:342.85pt;margin-top:201.85pt;width:25.8pt;height:10pt;z-index:251670528" stroked="f"/>
        </w:pict>
      </w:r>
      <w:r>
        <w:rPr>
          <w:noProof/>
          <w:lang w:eastAsia="ru-RU"/>
        </w:rPr>
        <w:pict>
          <v:rect id="_x0000_s1338" style="position:absolute;left:0;text-align:left;margin-left:346.5pt;margin-top:199.2pt;width:25.8pt;height:8.45pt;z-index:251622400" stroked="f"/>
        </w:pict>
      </w:r>
      <w:r>
        <w:rPr>
          <w:noProof/>
          <w:lang w:eastAsia="ru-RU"/>
        </w:rPr>
        <w:pict>
          <v:rect id="_x0000_s1339" style="position:absolute;left:0;text-align:left;margin-left:586.35pt;margin-top:217.35pt;width:25.8pt;height:8.45pt;z-index:251621376" stroked="f"/>
        </w:pict>
      </w:r>
      <w:r w:rsidRPr="001E423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" o:spid="_x0000_i1026" type="#_x0000_t75" style="width:767.5pt;height:315pt;visibility:visible">
            <v:imagedata r:id="rId5" o:title=""/>
          </v:shape>
        </w:pict>
      </w:r>
    </w:p>
    <w:p w:rsidR="00C56648" w:rsidRDefault="00C56648" w:rsidP="00CF47B8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56648" w:rsidRPr="00CF47B8" w:rsidRDefault="00C56648" w:rsidP="0097640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bookmarkStart w:id="0" w:name="_Hlk101546734"/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F47B8">
        <w:rPr>
          <w:rFonts w:ascii="Times New Roman" w:hAnsi="Times New Roman" w:cs="Times New Roman"/>
          <w:sz w:val="24"/>
          <w:szCs w:val="24"/>
        </w:rPr>
        <w:t xml:space="preserve">2.1  Вход (выход) в здание эвакуационный </w:t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  <w:t>7. Входная площадка (перед дверью)</w:t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  <w:t>9.  Лестница</w:t>
      </w:r>
    </w:p>
    <w:p w:rsidR="00C56648" w:rsidRPr="00CF47B8" w:rsidRDefault="00C56648" w:rsidP="0097640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F47B8">
        <w:rPr>
          <w:rFonts w:ascii="Times New Roman" w:hAnsi="Times New Roman" w:cs="Times New Roman"/>
          <w:sz w:val="24"/>
          <w:szCs w:val="24"/>
        </w:rPr>
        <w:t>3. Пути движения внутри здания</w:t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F47B8">
        <w:rPr>
          <w:rFonts w:ascii="Times New Roman" w:hAnsi="Times New Roman" w:cs="Times New Roman"/>
          <w:sz w:val="24"/>
          <w:szCs w:val="24"/>
        </w:rPr>
        <w:t>Н.  Жилые помещения</w:t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  <w:t>5. Санитарно-гигиенические помещения</w:t>
      </w:r>
    </w:p>
    <w:p w:rsidR="00C56648" w:rsidRDefault="00C56648" w:rsidP="0097640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F47B8">
        <w:rPr>
          <w:rFonts w:ascii="Times New Roman" w:hAnsi="Times New Roman" w:cs="Times New Roman"/>
          <w:sz w:val="24"/>
          <w:szCs w:val="24"/>
        </w:rPr>
        <w:t>1. Коридор</w:t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  <w:t>10.  Дверь</w:t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</w:r>
      <w:r w:rsidRPr="00CF47B8">
        <w:rPr>
          <w:rFonts w:ascii="Times New Roman" w:hAnsi="Times New Roman" w:cs="Times New Roman"/>
          <w:sz w:val="24"/>
          <w:szCs w:val="24"/>
        </w:rPr>
        <w:tab/>
        <w:t>СП. Служебное помещение</w:t>
      </w:r>
    </w:p>
    <w:p w:rsidR="00C56648" w:rsidRDefault="00C56648" w:rsidP="00DE2A12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bookmarkEnd w:id="0"/>
    <w:p w:rsidR="00C56648" w:rsidRDefault="00C56648" w:rsidP="00DE2A12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C56648" w:rsidRDefault="00C56648" w:rsidP="00976406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C56648" w:rsidRDefault="00C56648" w:rsidP="00976406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C56648" w:rsidRPr="00976406" w:rsidRDefault="00C56648" w:rsidP="00976406">
      <w:pPr>
        <w:spacing w:after="0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976406">
        <w:rPr>
          <w:rFonts w:ascii="Times New Roman" w:hAnsi="Times New Roman" w:cs="Times New Roman"/>
          <w:sz w:val="20"/>
          <w:szCs w:val="20"/>
        </w:rPr>
        <w:t>Приложение №9</w:t>
      </w:r>
    </w:p>
    <w:p w:rsidR="00C56648" w:rsidRPr="00976406" w:rsidRDefault="00C56648" w:rsidP="00976406">
      <w:pPr>
        <w:spacing w:after="0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 w:rsidRPr="0097640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</w:t>
      </w:r>
      <w:r w:rsidRPr="009764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976406">
        <w:rPr>
          <w:rFonts w:ascii="Times New Roman" w:hAnsi="Times New Roman" w:cs="Times New Roman"/>
          <w:sz w:val="20"/>
          <w:szCs w:val="20"/>
        </w:rPr>
        <w:t>к Акту обследования ОСИ паспорта</w:t>
      </w:r>
    </w:p>
    <w:p w:rsidR="00C56648" w:rsidRPr="00976406" w:rsidRDefault="00C56648" w:rsidP="00976406">
      <w:pPr>
        <w:spacing w:after="0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 w:rsidRPr="009764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976406">
        <w:rPr>
          <w:rFonts w:ascii="Times New Roman" w:hAnsi="Times New Roman" w:cs="Times New Roman"/>
          <w:sz w:val="24"/>
          <w:szCs w:val="24"/>
        </w:rPr>
        <w:t xml:space="preserve">  </w:t>
      </w:r>
      <w:r w:rsidRPr="00976406">
        <w:rPr>
          <w:rFonts w:ascii="Times New Roman" w:hAnsi="Times New Roman" w:cs="Times New Roman"/>
          <w:sz w:val="20"/>
          <w:szCs w:val="20"/>
        </w:rPr>
        <w:t>доступности ОСИ №1-6.2022 от 11.04.2022г.</w:t>
      </w:r>
    </w:p>
    <w:p w:rsidR="00C56648" w:rsidRPr="00976406" w:rsidRDefault="00C56648" w:rsidP="00976406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C56648" w:rsidRPr="00976406" w:rsidRDefault="00C56648" w:rsidP="00976406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6406">
        <w:rPr>
          <w:rFonts w:ascii="Times New Roman" w:hAnsi="Times New Roman" w:cs="Times New Roman"/>
          <w:b/>
          <w:bCs/>
          <w:sz w:val="24"/>
          <w:szCs w:val="24"/>
        </w:rPr>
        <w:t>Поэтажные планы</w:t>
      </w:r>
    </w:p>
    <w:p w:rsidR="00C56648" w:rsidRPr="00976406" w:rsidRDefault="00C56648" w:rsidP="00976406">
      <w:pPr>
        <w:spacing w:after="0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6406">
        <w:rPr>
          <w:rFonts w:ascii="Times New Roman" w:hAnsi="Times New Roman" w:cs="Times New Roman"/>
          <w:b/>
          <w:bCs/>
          <w:sz w:val="24"/>
          <w:szCs w:val="24"/>
        </w:rPr>
        <w:t>ФГУП РК «Солнечная Таврика» «Пансионат-ДОЛ» Лучистый» «Спальный корпус №2»</w:t>
      </w:r>
    </w:p>
    <w:p w:rsidR="00C56648" w:rsidRDefault="00C56648" w:rsidP="00976406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976406">
        <w:rPr>
          <w:rFonts w:ascii="Times New Roman" w:hAnsi="Times New Roman" w:cs="Times New Roman"/>
          <w:sz w:val="24"/>
          <w:szCs w:val="24"/>
        </w:rPr>
        <w:t>по адресу: 297407 Республика Крым, г. Евпатория, ул. Аллея Дружбы, 31</w:t>
      </w:r>
    </w:p>
    <w:p w:rsidR="00C56648" w:rsidRDefault="00C56648" w:rsidP="00976406">
      <w:pPr>
        <w:rPr>
          <w:rFonts w:ascii="Times New Roman" w:hAnsi="Times New Roman" w:cs="Times New Roman"/>
          <w:sz w:val="24"/>
          <w:szCs w:val="24"/>
        </w:rPr>
      </w:pPr>
    </w:p>
    <w:p w:rsidR="00C56648" w:rsidRDefault="00C56648" w:rsidP="0097640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line id="_x0000_s1340" style="position:absolute;flip:y;z-index:251697152" from="177.25pt,14pt" to="179.95pt,290.4pt" strokecolor="blue" strokeweight="4.5pt"/>
        </w:pict>
      </w:r>
    </w:p>
    <w:p w:rsidR="00C56648" w:rsidRDefault="00C56648" w:rsidP="00DE2A12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group id="_x0000_s1341" style="position:absolute;left:0;text-align:left;margin-left:449.9pt;margin-top:198.25pt;width:21.3pt;height:18.55pt;z-index:251772928" coordorigin="4893,9741" coordsize="385,342">
            <v:oval id="Oval 3" o:spid="_x0000_s1342" style="position:absolute;left:4976;top:9800;width:217;height:206;visibility:visible" fillcolor="yellow" strokecolor="red" strokeweight="1pt"/>
            <v:shape id="Text Box 4" o:spid="_x0000_s134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344" style="position:absolute;left:0;text-align:left;flip:y;z-index:251774976" from="217.95pt,182.1pt" to="218.3pt,202.4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group id="_x0000_s1345" style="position:absolute;left:0;text-align:left;margin-left:287.05pt;margin-top:148.3pt;width:21.3pt;height:18.55pt;z-index:251702272" coordorigin="4893,9741" coordsize="385,342">
            <v:oval id="Oval 3" o:spid="_x0000_s1346" style="position:absolute;left:4976;top:9800;width:217;height:206;visibility:visible" fillcolor="yellow" strokecolor="red" strokeweight="1pt"/>
            <v:shape id="Text Box 4" o:spid="_x0000_s134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348" style="position:absolute;left:0;text-align:left;flip:x y;z-index:251736064" from="259.2pt,175.15pt" to="288.85pt,175.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group id="_x0000_s1349" style="position:absolute;left:0;text-align:left;margin-left:229.65pt;margin-top:73.25pt;width:21.3pt;height:18.55pt;z-index:251765760" coordorigin="4893,9741" coordsize="385,342">
            <v:oval id="Oval 3" o:spid="_x0000_s1350" style="position:absolute;left:4976;top:9800;width:217;height:206;visibility:visible" fillcolor="yellow" strokecolor="red" strokeweight="1pt"/>
            <v:shape id="Text Box 4" o:spid="_x0000_s135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52" style="position:absolute;left:0;text-align:left;margin-left:235.3pt;margin-top:27.25pt;width:21.3pt;height:18.55pt;z-index:251746304" coordorigin="4893,9741" coordsize="385,342">
            <v:oval id="Oval 3" o:spid="_x0000_s1353" style="position:absolute;left:4976;top:9800;width:217;height:206;visibility:visible" fillcolor="yellow" strokecolor="red" strokeweight="1pt"/>
            <v:shape id="Text Box 4" o:spid="_x0000_s135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355" style="position:absolute;left:0;text-align:left;flip:x y;z-index:251700224" from="251.1pt,18.45pt" to="251.85pt,71.9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356" style="position:absolute;left:0;text-align:left;flip:x y;z-index:251696128" from="276.9pt,204.1pt" to="477.85pt,207.45pt" strokecolor="red" strokeweight="1.5pt">
            <v:stroke dashstyle="dash" startarrow="open" endarrowwidth="narrow" endarrowlength="short"/>
          </v:line>
        </w:pict>
      </w:r>
      <w:r>
        <w:rPr>
          <w:noProof/>
          <w:lang w:eastAsia="ru-RU"/>
        </w:rPr>
        <w:pict>
          <v:line id="_x0000_s1357" style="position:absolute;left:0;text-align:left;flip:x y;z-index:251721728" from="433.5pt,205.25pt" to="434.2pt,228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358" style="position:absolute;left:0;text-align:left;flip:x y;z-index:251727872" from="497.75pt,184.6pt" to="498.45pt,207.35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line id="_x0000_s1359" style="position:absolute;left:0;text-align:left;flip:x y;z-index:251726848" from="426.05pt,180.35pt" to="426.75pt,203.1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line id="_x0000_s1360" style="position:absolute;left:0;text-align:left;flip:x y;z-index:251725824" from="387.7pt,181pt" to="388.4pt,203.75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group id="_x0000_s1361" style="position:absolute;left:0;text-align:left;margin-left:347.65pt;margin-top:194.1pt;width:21.3pt;height:18.55pt;z-index:251739136" coordorigin="4893,9741" coordsize="385,342">
            <v:oval id="Oval 3" o:spid="_x0000_s1362" style="position:absolute;left:4976;top:9800;width:217;height:206;visibility:visible" fillcolor="yellow" strokecolor="red" strokeweight="1pt"/>
            <v:shape id="Text Box 4" o:spid="_x0000_s136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364" style="position:absolute;left:0;text-align:left;flip:y;z-index:251773952" from="275.4pt,202.85pt" to="276.9pt,222.0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group id="_x0000_s1365" style="position:absolute;left:0;text-align:left;margin-left:521.15pt;margin-top:236.8pt;width:21.3pt;height:18.55pt;z-index:251716608" coordorigin="4893,9741" coordsize="385,342">
            <v:oval id="Oval 3" o:spid="_x0000_s1366" style="position:absolute;left:4976;top:9800;width:217;height:206;visibility:visible" fillcolor="yellow" strokecolor="red" strokeweight="1pt"/>
            <v:shape id="Text Box 4" o:spid="_x0000_s136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68" style="position:absolute;left:0;text-align:left;margin-left:481.5pt;margin-top:237.65pt;width:21.3pt;height:18.55pt;z-index:251715584" coordorigin="4893,9741" coordsize="385,342">
            <v:oval id="Oval 3" o:spid="_x0000_s1369" style="position:absolute;left:4976;top:9800;width:217;height:206;visibility:visible" fillcolor="yellow" strokecolor="red" strokeweight="1pt"/>
            <v:shape id="Text Box 4" o:spid="_x0000_s137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71" style="position:absolute;left:0;text-align:left;margin-left:178.05pt;margin-top:226.45pt;width:21.3pt;height:18.55pt;z-index:251771904" coordorigin="4893,9741" coordsize="385,342">
            <v:oval id="Oval 3" o:spid="_x0000_s1372" style="position:absolute;left:4976;top:9800;width:217;height:206;visibility:visible" fillcolor="yellow" strokecolor="red" strokeweight="1pt"/>
            <v:shape id="Text Box 4" o:spid="_x0000_s137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74" style="position:absolute;left:0;text-align:left;margin-left:239.2pt;margin-top:203.75pt;width:21.3pt;height:18.55pt;z-index:251770880" coordorigin="4893,9741" coordsize="385,342">
            <v:oval id="Oval 3" o:spid="_x0000_s1375" style="position:absolute;left:4976;top:9800;width:217;height:206;visibility:visible" fillcolor="yellow" strokecolor="red" strokeweight="1pt"/>
            <v:shape id="Text Box 4" o:spid="_x0000_s137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77" style="position:absolute;left:0;text-align:left;margin-left:233.45pt;margin-top:224.5pt;width:21.3pt;height:18.55pt;z-index:251738112" coordorigin="4893,9741" coordsize="385,342">
            <v:oval id="Oval 3" o:spid="_x0000_s1378" style="position:absolute;left:4976;top:9800;width:217;height:206;visibility:visible" fillcolor="yellow" strokecolor="red" strokeweight="1pt"/>
            <v:shape id="Text Box 4" o:spid="_x0000_s137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380" style="position:absolute;left:0;text-align:left;flip:x;z-index:251737088" from="245.45pt,142.35pt" to="245.9pt,227.4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381" style="position:absolute;left:0;text-align:left;flip:x;z-index:251735040" from="246.1pt,127pt" to="246.15pt,148.1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382" style="position:absolute;left:0;text-align:left;z-index:251769856" from="219.95pt,182.8pt" to="240.7pt,182.8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group id="_x0000_s1383" style="position:absolute;left:0;text-align:left;margin-left:182.65pt;margin-top:171.05pt;width:21.3pt;height:18.55pt;z-index:251768832" coordorigin="4893,9741" coordsize="385,342">
            <v:oval id="Oval 3" o:spid="_x0000_s1384" style="position:absolute;left:4976;top:9800;width:217;height:206;visibility:visible" fillcolor="yellow" strokecolor="red" strokeweight="1pt"/>
            <v:shape id="Text Box 4" o:spid="_x0000_s138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86" style="position:absolute;left:0;text-align:left;margin-left:188.15pt;margin-top:138.7pt;width:21.3pt;height:18.55pt;z-index:251767808" coordorigin="4893,9741" coordsize="385,342">
            <v:oval id="Oval 3" o:spid="_x0000_s1387" style="position:absolute;left:4976;top:9800;width:217;height:206;visibility:visible" fillcolor="yellow" strokecolor="red" strokeweight="1pt"/>
            <v:shape id="Text Box 4" o:spid="_x0000_s138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89" style="position:absolute;left:0;text-align:left;margin-left:187.7pt;margin-top:109.85pt;width:21.3pt;height:18.55pt;z-index:251766784" coordorigin="4893,9741" coordsize="385,342">
            <v:oval id="Oval 3" o:spid="_x0000_s1390" style="position:absolute;left:4976;top:9800;width:217;height:206;visibility:visible" fillcolor="yellow" strokecolor="red" strokeweight="1pt"/>
            <v:shape id="Text Box 4" o:spid="_x0000_s139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92" style="position:absolute;left:0;text-align:left;margin-left:182.65pt;margin-top:76.35pt;width:21.3pt;height:18.55pt;z-index:251764736" coordorigin="4893,9741" coordsize="385,342">
            <v:oval id="Oval 3" o:spid="_x0000_s1393" style="position:absolute;left:4976;top:9800;width:217;height:206;visibility:visible" fillcolor="yellow" strokecolor="red" strokeweight="1pt"/>
            <v:shape id="Text Box 4" o:spid="_x0000_s139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395" style="position:absolute;left:0;text-align:left;margin-left:183.1pt;margin-top:52.5pt;width:21.3pt;height:18.55pt;z-index:251763712" coordorigin="4893,9741" coordsize="385,342">
            <v:oval id="Oval 3" o:spid="_x0000_s1396" style="position:absolute;left:4976;top:9800;width:217;height:206;visibility:visible" fillcolor="yellow" strokecolor="red" strokeweight="1pt"/>
            <v:shape id="Text Box 4" o:spid="_x0000_s139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СП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398" style="position:absolute;left:0;text-align:left;z-index:251762688" from="191.85pt,30.4pt" to="226.5pt,30.4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399" style="position:absolute;left:0;text-align:left;flip:x;z-index:251761664" from="191.1pt,17.25pt" to="191.45pt,31.5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400" style="position:absolute;left:0;text-align:left;flip:x;z-index:251760640" from="190.7pt,17.6pt" to="251.55pt,17.6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group id="_x0000_s1401" style="position:absolute;left:0;text-align:left;margin-left:269.3pt;margin-top:218.8pt;width:21.3pt;height:18.55pt;z-index:251723776" coordorigin="4893,9741" coordsize="385,342">
            <v:oval id="Oval 3" o:spid="_x0000_s1402" style="position:absolute;left:4976;top:9800;width:217;height:206;visibility:visible" fillcolor="yellow" strokecolor="red" strokeweight="1pt"/>
            <v:shape id="Text Box 4" o:spid="_x0000_s140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04" style="position:absolute;left:0;text-align:left;margin-left:596.55pt;margin-top:198.65pt;width:21.3pt;height:18.55pt;z-index:251759616" coordorigin="4893,9741" coordsize="385,342">
            <v:oval id="Oval 3" o:spid="_x0000_s1405" style="position:absolute;left:4976;top:9800;width:217;height:206;visibility:visible" fillcolor="yellow" strokecolor="red" strokeweight="1pt"/>
            <v:shape id="Text Box 4" o:spid="_x0000_s140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07" style="position:absolute;left:0;text-align:left;margin-left:620.95pt;margin-top:195.3pt;width:21.3pt;height:18.55pt;z-index:251745280" coordorigin="4893,9741" coordsize="385,342">
            <v:oval id="Oval 3" o:spid="_x0000_s1408" style="position:absolute;left:4976;top:9800;width:217;height:206;visibility:visible" fillcolor="yellow" strokecolor="red" strokeweight="1pt"/>
            <v:shape id="Text Box 4" o:spid="_x0000_s140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410" style="position:absolute;left:0;text-align:left;flip:y;z-index:251743232" from="622.3pt,194.1pt" to="622.75pt,208.7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rect id="_x0000_s1411" style="position:absolute;left:0;text-align:left;margin-left:580.15pt;margin-top:208.3pt;width:25.8pt;height:11.95pt;z-index:251732992" stroked="f"/>
        </w:pict>
      </w:r>
      <w:r>
        <w:rPr>
          <w:noProof/>
          <w:lang w:eastAsia="ru-RU"/>
        </w:rPr>
        <w:pict>
          <v:line id="_x0000_s1412" style="position:absolute;left:0;text-align:left;flip:x y;z-index:251757568" from="528.25pt,185.4pt" to="528.95pt,208.15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line id="_x0000_s1413" style="position:absolute;left:0;text-align:left;flip:x y;z-index:251728896" from="557.9pt,185.05pt" to="558.6pt,207.8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line id="_x0000_s1414" style="position:absolute;left:0;text-align:left;flip:x y;z-index:251720704" from="486.85pt,210.25pt" to="487.55pt,233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415" style="position:absolute;left:0;text-align:left;z-index:251758592" from="478.25pt,207.7pt" to="621.95pt,208.4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416" style="position:absolute;left:0;text-align:left;flip:x y;z-index:251719680" from="565pt,211.8pt" to="565.7pt,241.1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417" style="position:absolute;left:0;text-align:left;flip:x y;z-index:251752448" from="565.3pt,230.3pt" to="660.3pt,230.3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418" style="position:absolute;left:0;text-align:left;flip:x y;z-index:251756544" from="654.65pt,214.15pt" to="676.5pt,214.2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419" style="position:absolute;left:0;text-align:left;flip:y;z-index:251755520" from="678.35pt,198.5pt" to="678.8pt,213.55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line id="_x0000_s1420" style="position:absolute;left:0;text-align:left;flip:x y;z-index:251744256" from="622.6pt,195.05pt" to="679.15pt,196.2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group id="_x0000_s1421" style="position:absolute;left:0;text-align:left;margin-left:632pt;margin-top:189.55pt;width:21.3pt;height:18.55pt;z-index:251754496" coordorigin="4893,9741" coordsize="385,342">
            <v:oval id="Oval 3" o:spid="_x0000_s1422" style="position:absolute;left:4976;top:9800;width:217;height:206;visibility:visible" fillcolor="yellow" strokecolor="red" strokeweight="1pt"/>
            <v:shape id="Text Box 4" o:spid="_x0000_s142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24" style="position:absolute;left:0;text-align:left;margin-left:584.65pt;margin-top:168.35pt;width:21.3pt;height:18.55pt;z-index:251710464" coordorigin="4893,9741" coordsize="385,342">
            <v:oval id="Oval 3" o:spid="_x0000_s1425" style="position:absolute;left:4976;top:9800;width:217;height:206;visibility:visible" fillcolor="yellow" strokecolor="red" strokeweight="1pt"/>
            <v:shape id="Text Box 4" o:spid="_x0000_s142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427" style="position:absolute;left:0;text-align:left;flip:x y;z-index:251753472" from="591.8pt,180.4pt" to="592.5pt,203.15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group id="_x0000_s1428" style="position:absolute;left:0;text-align:left;margin-left:550pt;margin-top:170.3pt;width:21.3pt;height:18.55pt;z-index:251709440" coordorigin="4893,9741" coordsize="385,342">
            <v:oval id="Oval 3" o:spid="_x0000_s1429" style="position:absolute;left:4976;top:9800;width:217;height:206;visibility:visible" fillcolor="yellow" strokecolor="red" strokeweight="1pt"/>
            <v:shape id="Text Box 4" o:spid="_x0000_s143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31" style="position:absolute;left:0;text-align:left;margin-left:475.3pt;margin-top:170.25pt;width:21.3pt;height:18.55pt;z-index:251707392" coordorigin="4893,9741" coordsize="385,342">
            <v:oval id="Oval 3" o:spid="_x0000_s1432" style="position:absolute;left:4976;top:9800;width:217;height:206;visibility:visible" fillcolor="yellow" strokecolor="red" strokeweight="1pt"/>
            <v:shape id="Text Box 4" o:spid="_x0000_s143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34" style="position:absolute;left:0;text-align:left;margin-left:660.55pt;margin-top:243.3pt;width:21.3pt;height:18.55pt;z-index:251742208" coordorigin="4893,9741" coordsize="385,342">
            <v:oval id="Oval 3" o:spid="_x0000_s1435" style="position:absolute;left:4976;top:9800;width:217;height:206;visibility:visible" fillcolor="yellow" strokecolor="red" strokeweight="1pt"/>
            <v:shape id="Text Box 4" o:spid="_x0000_s143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37" style="position:absolute;left:0;text-align:left;margin-left:627.6pt;margin-top:244.3pt;width:21.3pt;height:18.55pt;z-index:251717632" coordorigin="4893,9741" coordsize="385,342">
            <v:oval id="Oval 3" o:spid="_x0000_s1438" style="position:absolute;left:4976;top:9800;width:217;height:206;visibility:visible" fillcolor="yellow" strokecolor="red" strokeweight="1pt"/>
            <v:shape id="Text Box 4" o:spid="_x0000_s143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40" style="position:absolute;left:0;text-align:left;margin-left:590.9pt;margin-top:244.2pt;width:21.3pt;height:18.55pt;z-index:251740160" coordorigin="4893,9741" coordsize="385,342">
            <v:oval id="Oval 3" o:spid="_x0000_s1441" style="position:absolute;left:4976;top:9800;width:217;height:206;visibility:visible" fillcolor="yellow" strokecolor="red" strokeweight="1pt"/>
            <v:shape id="Text Box 4" o:spid="_x0000_s144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43" style="position:absolute;left:0;text-align:left;margin-left:554.65pt;margin-top:243.45pt;width:21.3pt;height:18.55pt;z-index:251741184" coordorigin="4893,9741" coordsize="385,342">
            <v:oval id="Oval 3" o:spid="_x0000_s1444" style="position:absolute;left:4976;top:9800;width:217;height:206;visibility:visible" fillcolor="yellow" strokecolor="red" strokeweight="1pt"/>
            <v:shape id="Text Box 4" o:spid="_x0000_s144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446" style="position:absolute;left:0;text-align:left;flip:x y;z-index:251751424" from="428.65pt,231.5pt" to="462.4pt,232.7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447" style="position:absolute;left:0;text-align:left;flip:x y;z-index:251750400" from="423.65pt,229.15pt" to="424.35pt,251.9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448" style="position:absolute;left:0;text-align:left;flip:x y;z-index:251749376" from="389.4pt,229.9pt" to="390.1pt,252.6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line id="_x0000_s1449" style="position:absolute;left:0;text-align:left;z-index:251748352" from="355.85pt,230.9pt" to="427.9pt,231pt" strokecolor="red" strokeweight="1.5pt">
            <v:stroke dashstyle="dash" endarrowwidth="narrow" endarrowlength="short"/>
          </v:line>
        </w:pict>
      </w:r>
      <w:r>
        <w:rPr>
          <w:noProof/>
          <w:lang w:eastAsia="ru-RU"/>
        </w:rPr>
        <w:pict>
          <v:line id="_x0000_s1450" style="position:absolute;left:0;text-align:left;flip:y;z-index:251722752" from="354.45pt,232.25pt" to="354.9pt,249.6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rect id="_x0000_s1451" style="position:absolute;left:0;text-align:left;margin-left:653.7pt;margin-top:108.6pt;width:25.8pt;height:11.95pt;z-index:251730944" stroked="f"/>
        </w:pict>
      </w:r>
      <w:r>
        <w:rPr>
          <w:noProof/>
          <w:lang w:eastAsia="ru-RU"/>
        </w:rPr>
        <w:pict>
          <v:rect id="_x0000_s1452" style="position:absolute;left:0;text-align:left;margin-left:337.15pt;margin-top:192.5pt;width:25.8pt;height:10pt;z-index:251729920" stroked="f"/>
        </w:pict>
      </w:r>
      <w:r>
        <w:rPr>
          <w:noProof/>
          <w:lang w:eastAsia="ru-RU"/>
        </w:rPr>
        <w:pict>
          <v:group id="_x0000_s1453" style="position:absolute;left:0;text-align:left;margin-left:195.5pt;margin-top:223pt;width:21.3pt;height:18.55pt;z-index:251724800" coordorigin="4893,9741" coordsize="385,342">
            <v:oval id="Oval 3" o:spid="_x0000_s1454" style="position:absolute;left:4976;top:9800;width:217;height:206;visibility:visible" fillcolor="yellow" strokecolor="red" strokeweight="1pt"/>
            <v:shape id="Text Box 4" o:spid="_x0000_s145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56" style="position:absolute;left:0;text-align:left;margin-left:627.4pt;margin-top:204.55pt;width:21.3pt;height:18.55pt;z-index:251718656" coordorigin="4893,9741" coordsize="385,342">
            <v:oval id="Oval 3" o:spid="_x0000_s1457" style="position:absolute;left:4976;top:9800;width:217;height:206;visibility:visible" fillcolor="yellow" strokecolor="red" strokeweight="1pt"/>
            <v:shape id="Text Box 4" o:spid="_x0000_s145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59" style="position:absolute;left:0;text-align:left;margin-left:449.55pt;margin-top:255.3pt;width:21.3pt;height:18.55pt;z-index:251714560" coordorigin="4893,9741" coordsize="385,342">
            <v:oval id="Oval 3" o:spid="_x0000_s1460" style="position:absolute;left:4976;top:9800;width:217;height:206;visibility:visible" fillcolor="yellow" strokecolor="red" strokeweight="1pt"/>
            <v:shape id="Text Box 4" o:spid="_x0000_s1461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62" style="position:absolute;left:0;text-align:left;margin-left:414.1pt;margin-top:254.55pt;width:21.3pt;height:18.55pt;z-index:251713536" coordorigin="4893,9741" coordsize="385,342">
            <v:oval id="Oval 3" o:spid="_x0000_s1463" style="position:absolute;left:4976;top:9800;width:217;height:206;visibility:visible" fillcolor="yellow" strokecolor="red" strokeweight="1pt"/>
            <v:shape id="Text Box 4" o:spid="_x0000_s1464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65" style="position:absolute;left:0;text-align:left;margin-left:379.1pt;margin-top:254.95pt;width:21.3pt;height:18.55pt;z-index:251712512" coordorigin="4893,9741" coordsize="385,342">
            <v:oval id="Oval 3" o:spid="_x0000_s1466" style="position:absolute;left:4976;top:9800;width:217;height:206;visibility:visible" fillcolor="yellow" strokecolor="red" strokeweight="1pt"/>
            <v:shape id="Text Box 4" o:spid="_x0000_s146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68" style="position:absolute;left:0;text-align:left;margin-left:342.9pt;margin-top:254.2pt;width:21.3pt;height:18.55pt;z-index:251711488" coordorigin="4893,9741" coordsize="385,342">
            <v:oval id="Oval 3" o:spid="_x0000_s1469" style="position:absolute;left:4976;top:9800;width:217;height:206;visibility:visible" fillcolor="yellow" strokecolor="red" strokeweight="1pt"/>
            <v:shape id="Text Box 4" o:spid="_x0000_s1470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71" style="position:absolute;left:0;text-align:left;margin-left:518.85pt;margin-top:168.35pt;width:21.3pt;height:18.55pt;z-index:251708416" coordorigin="4893,9741" coordsize="385,342">
            <v:oval id="Oval 3" o:spid="_x0000_s1472" style="position:absolute;left:4976;top:9800;width:217;height:206;visibility:visible" fillcolor="yellow" strokecolor="red" strokeweight="1pt"/>
            <v:shape id="Text Box 4" o:spid="_x0000_s1473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74" style="position:absolute;left:0;text-align:left;margin-left:444.5pt;margin-top:134.5pt;width:21.3pt;height:18.55pt;z-index:251706368" coordorigin="4893,9741" coordsize="385,342">
            <v:oval id="Oval 3" o:spid="_x0000_s1475" style="position:absolute;left:4976;top:9800;width:217;height:206;visibility:visible" fillcolor="yellow" strokecolor="red" strokeweight="1pt"/>
            <v:shape id="Text Box 4" o:spid="_x0000_s1476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77" style="position:absolute;left:0;text-align:left;margin-left:410.65pt;margin-top:134.1pt;width:21.3pt;height:18.55pt;z-index:251705344" coordorigin="4893,9741" coordsize="385,342">
            <v:oval id="Oval 3" o:spid="_x0000_s1478" style="position:absolute;left:4976;top:9800;width:217;height:206;visibility:visible" fillcolor="yellow" strokecolor="red" strokeweight="1pt"/>
            <v:shape id="Text Box 4" o:spid="_x0000_s147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80" style="position:absolute;left:0;text-align:left;margin-left:377.15pt;margin-top:134.5pt;width:21.3pt;height:18.55pt;z-index:251704320" coordorigin="4893,9741" coordsize="385,342">
            <v:oval id="Oval 3" o:spid="_x0000_s1481" style="position:absolute;left:4976;top:9800;width:217;height:206;visibility:visible" fillcolor="yellow" strokecolor="red" strokeweight="1pt"/>
            <v:shape id="Text Box 4" o:spid="_x0000_s148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83" style="position:absolute;left:0;text-align:left;margin-left:340.6pt;margin-top:139.1pt;width:21.3pt;height:18.55pt;z-index:251703296" coordorigin="4893,9741" coordsize="385,342">
            <v:oval id="Oval 3" o:spid="_x0000_s1484" style="position:absolute;left:4976;top:9800;width:217;height:206;visibility:visible" fillcolor="yellow" strokecolor="red" strokeweight="1pt"/>
            <v:shape id="Text Box 4" o:spid="_x0000_s1485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486" style="position:absolute;left:0;text-align:left;z-index:251701248" from="217.25pt,43.9pt" to="251.9pt,43.95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>
          <v:group id="_x0000_s1487" style="position:absolute;left:0;text-align:left;margin-left:210.05pt;margin-top:14.35pt;width:21.3pt;height:18.55pt;z-index:251699200" coordorigin="4893,9741" coordsize="385,342">
            <v:oval id="Oval 3" o:spid="_x0000_s1488" style="position:absolute;left:4976;top:9800;width:217;height:206;visibility:visible" fillcolor="yellow" strokecolor="red" strokeweight="1pt"/>
            <v:shape id="Text Box 4" o:spid="_x0000_s1489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490" style="position:absolute;left:0;text-align:left;margin-left:195.8pt;margin-top:13.9pt;width:21.3pt;height:18.55pt;z-index:251698176" coordorigin="4893,9741" coordsize="385,342">
            <v:oval id="Oval 3" o:spid="_x0000_s1491" style="position:absolute;left:4976;top:9800;width:217;height:206;visibility:visible" fillcolor="yellow" strokecolor="red" strokeweight="1pt"/>
            <v:shape id="Text Box 4" o:spid="_x0000_s1492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rect id="_x0000_s1493" style="position:absolute;left:0;text-align:left;margin-left:340.8pt;margin-top:189.85pt;width:25.8pt;height:8.45pt;z-index:251695104" stroked="f"/>
        </w:pict>
      </w:r>
      <w:r>
        <w:rPr>
          <w:noProof/>
          <w:lang w:eastAsia="ru-RU"/>
        </w:rPr>
        <w:pict>
          <v:rect id="_x0000_s1494" style="position:absolute;left:0;text-align:left;margin-left:580.65pt;margin-top:208pt;width:25.8pt;height:8.45pt;z-index:251694080" stroked="f"/>
        </w:pict>
      </w:r>
      <w:r>
        <w:rPr>
          <w:noProof/>
          <w:lang w:eastAsia="ru-RU"/>
        </w:rPr>
        <w:pict>
          <v:group id="_x0000_s1495" style="position:absolute;left:0;text-align:left;margin-left:243.6pt;margin-top:161.15pt;width:21.3pt;height:18.55pt;z-index:251747328" coordorigin="4893,9741" coordsize="385,342">
            <v:oval id="Oval 3" o:spid="_x0000_s1496" style="position:absolute;left:4976;top:9800;width:217;height:206;visibility:visible" fillcolor="yellow" strokecolor="red" strokeweight="1pt"/>
            <v:shape id="Text Box 4" o:spid="_x0000_s1497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:rsidR="00C56648" w:rsidRPr="00FE1A86" w:rsidRDefault="00C56648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line id="_x0000_s1498" style="position:absolute;left:0;text-align:left;flip:y;z-index:251734016" from="219.6pt,226.2pt" to="245.05pt,226.65pt" strokecolor="red" strokeweight="1.5pt">
            <v:stroke dashstyle="dash" startarrow="open" startarrowwidth="narrow" startarrowlength="short" endarrowwidth="narrow" endarrowlength="short"/>
          </v:line>
        </w:pict>
      </w:r>
      <w:r>
        <w:rPr>
          <w:noProof/>
          <w:lang w:eastAsia="ru-RU"/>
        </w:rPr>
        <w:pict>
          <v:rect id="_x0000_s1499" style="position:absolute;left:0;text-align:left;margin-left:184.85pt;margin-top:77.65pt;width:13.45pt;height:9.6pt;z-index:251731968" stroked="f"/>
        </w:pict>
      </w:r>
      <w:r w:rsidRPr="001E423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3" o:spid="_x0000_i1027" type="#_x0000_t75" style="width:766pt;height:301pt;visibility:visible">
            <v:imagedata r:id="rId6" o:title=""/>
          </v:shape>
        </w:pict>
      </w:r>
    </w:p>
    <w:p w:rsidR="00C56648" w:rsidRPr="00976406" w:rsidRDefault="00C56648" w:rsidP="009764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76406">
        <w:rPr>
          <w:rFonts w:ascii="Times New Roman" w:hAnsi="Times New Roman" w:cs="Times New Roman"/>
          <w:sz w:val="24"/>
          <w:szCs w:val="24"/>
        </w:rPr>
        <w:t xml:space="preserve">2.1  Вход (выход) в здание эвакуационный </w:t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76406">
        <w:rPr>
          <w:rFonts w:ascii="Times New Roman" w:hAnsi="Times New Roman" w:cs="Times New Roman"/>
          <w:sz w:val="24"/>
          <w:szCs w:val="24"/>
        </w:rPr>
        <w:t>7. Входная площадка (перед дверью)</w:t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76406">
        <w:rPr>
          <w:rFonts w:ascii="Times New Roman" w:hAnsi="Times New Roman" w:cs="Times New Roman"/>
          <w:sz w:val="24"/>
          <w:szCs w:val="24"/>
        </w:rPr>
        <w:t>9.  Лестница</w:t>
      </w:r>
    </w:p>
    <w:p w:rsidR="00C56648" w:rsidRPr="00976406" w:rsidRDefault="00C56648" w:rsidP="00976406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976406">
        <w:rPr>
          <w:rFonts w:ascii="Times New Roman" w:hAnsi="Times New Roman" w:cs="Times New Roman"/>
          <w:sz w:val="24"/>
          <w:szCs w:val="24"/>
        </w:rPr>
        <w:t xml:space="preserve">              3. Пути движения внутри здания</w:t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  <w:t xml:space="preserve">            Н.  Жилые помещения</w:t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  <w:t>5. Санитарно-гигиенические помещения</w:t>
      </w:r>
    </w:p>
    <w:p w:rsidR="00C56648" w:rsidRPr="00976406" w:rsidRDefault="00C56648" w:rsidP="0097640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76406">
        <w:rPr>
          <w:rFonts w:ascii="Times New Roman" w:hAnsi="Times New Roman" w:cs="Times New Roman"/>
          <w:sz w:val="24"/>
          <w:szCs w:val="24"/>
        </w:rPr>
        <w:t xml:space="preserve"> 1. Коридор</w:t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76406">
        <w:rPr>
          <w:rFonts w:ascii="Times New Roman" w:hAnsi="Times New Roman" w:cs="Times New Roman"/>
          <w:sz w:val="24"/>
          <w:szCs w:val="24"/>
        </w:rPr>
        <w:t>10.  Дверь</w:t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</w:r>
      <w:r w:rsidRPr="0097640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76406">
        <w:rPr>
          <w:rFonts w:ascii="Times New Roman" w:hAnsi="Times New Roman" w:cs="Times New Roman"/>
          <w:sz w:val="24"/>
          <w:szCs w:val="24"/>
        </w:rPr>
        <w:t>СП. Служебное помещение</w:t>
      </w:r>
    </w:p>
    <w:p w:rsidR="00C56648" w:rsidRPr="00DE2A12" w:rsidRDefault="00C56648" w:rsidP="00976406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sectPr w:rsidR="00C56648" w:rsidRPr="00DE2A12" w:rsidSect="00DE2A12">
      <w:pgSz w:w="16838" w:h="11906" w:orient="landscape"/>
      <w:pgMar w:top="142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0320"/>
    <w:rsid w:val="000231D3"/>
    <w:rsid w:val="000A0320"/>
    <w:rsid w:val="001279FC"/>
    <w:rsid w:val="001E4232"/>
    <w:rsid w:val="00346375"/>
    <w:rsid w:val="003C4CDC"/>
    <w:rsid w:val="003D69CC"/>
    <w:rsid w:val="00442709"/>
    <w:rsid w:val="005058D3"/>
    <w:rsid w:val="00697DC4"/>
    <w:rsid w:val="006A6398"/>
    <w:rsid w:val="008E684B"/>
    <w:rsid w:val="0092787C"/>
    <w:rsid w:val="00976406"/>
    <w:rsid w:val="00BB32CE"/>
    <w:rsid w:val="00C56648"/>
    <w:rsid w:val="00C86AAF"/>
    <w:rsid w:val="00CC6C30"/>
    <w:rsid w:val="00CF47B8"/>
    <w:rsid w:val="00DE2A12"/>
    <w:rsid w:val="00EC24EC"/>
    <w:rsid w:val="00FE1A86"/>
    <w:rsid w:val="00FF3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9FC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80</TotalTime>
  <Pages>3</Pages>
  <Words>678</Words>
  <Characters>3870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1</cp:lastModifiedBy>
  <cp:revision>12</cp:revision>
  <dcterms:created xsi:type="dcterms:W3CDTF">2022-04-22T15:44:00Z</dcterms:created>
  <dcterms:modified xsi:type="dcterms:W3CDTF">2022-04-23T19:05:00Z</dcterms:modified>
</cp:coreProperties>
</file>