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E9" w:rsidRPr="000828FF" w:rsidRDefault="005144E9" w:rsidP="004E0FC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E0FC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0828FF">
        <w:rPr>
          <w:rFonts w:ascii="Times New Roman" w:hAnsi="Times New Roman" w:cs="Times New Roman"/>
          <w:sz w:val="20"/>
          <w:szCs w:val="20"/>
        </w:rPr>
        <w:t>Приложение №9</w:t>
      </w:r>
    </w:p>
    <w:p w:rsidR="005144E9" w:rsidRPr="000828FF" w:rsidRDefault="005144E9" w:rsidP="004E0FC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828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0828FF">
        <w:rPr>
          <w:rFonts w:ascii="Times New Roman" w:hAnsi="Times New Roman" w:cs="Times New Roman"/>
          <w:sz w:val="20"/>
          <w:szCs w:val="20"/>
        </w:rPr>
        <w:t xml:space="preserve">  к Акту обследования ОСИ паспорта</w:t>
      </w:r>
    </w:p>
    <w:p w:rsidR="005144E9" w:rsidRPr="000828FF" w:rsidRDefault="005144E9" w:rsidP="004E0FC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828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0828FF">
        <w:rPr>
          <w:rFonts w:ascii="Times New Roman" w:hAnsi="Times New Roman" w:cs="Times New Roman"/>
          <w:sz w:val="20"/>
          <w:szCs w:val="20"/>
        </w:rPr>
        <w:t xml:space="preserve">  доступности ОСИ №1-4.2022 от </w:t>
      </w:r>
      <w:r>
        <w:rPr>
          <w:rFonts w:ascii="Times New Roman" w:hAnsi="Times New Roman" w:cs="Times New Roman"/>
          <w:sz w:val="20"/>
          <w:szCs w:val="20"/>
        </w:rPr>
        <w:t>04.04.</w:t>
      </w:r>
      <w:r w:rsidRPr="000828FF">
        <w:rPr>
          <w:rFonts w:ascii="Times New Roman" w:hAnsi="Times New Roman" w:cs="Times New Roman"/>
          <w:sz w:val="20"/>
          <w:szCs w:val="20"/>
        </w:rPr>
        <w:t>2022 г.</w:t>
      </w:r>
    </w:p>
    <w:p w:rsidR="005144E9" w:rsidRPr="004E0FC1" w:rsidRDefault="005144E9" w:rsidP="004E0FC1">
      <w:pPr>
        <w:spacing w:after="0"/>
        <w:rPr>
          <w:rFonts w:ascii="Times New Roman" w:hAnsi="Times New Roman" w:cs="Times New Roman"/>
        </w:rPr>
      </w:pPr>
    </w:p>
    <w:p w:rsidR="005144E9" w:rsidRPr="000828FF" w:rsidRDefault="005144E9" w:rsidP="004E0FC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8FF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5144E9" w:rsidRPr="000828FF" w:rsidRDefault="005144E9" w:rsidP="004E0FC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8FF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 4»</w:t>
      </w:r>
    </w:p>
    <w:p w:rsidR="005144E9" w:rsidRPr="000828FF" w:rsidRDefault="005144E9" w:rsidP="000828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8FF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5144E9" w:rsidRDefault="005144E9" w:rsidP="004E0FC1">
      <w:pPr>
        <w:spacing w:after="0"/>
        <w:jc w:val="center"/>
        <w:rPr>
          <w:rFonts w:ascii="Times New Roman" w:hAnsi="Times New Roman" w:cs="Times New Roman"/>
        </w:rPr>
      </w:pPr>
    </w:p>
    <w:p w:rsidR="005144E9" w:rsidRDefault="005144E9" w:rsidP="000828FF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1.65pt;margin-top:217.5pt;width:62pt;height:20pt;z-index:251628544" filled="f" stroked="f">
            <v:textbox>
              <w:txbxContent>
                <w:p w:rsidR="005144E9" w:rsidRDefault="005144E9">
                  <w:r>
                    <w:t>Холлл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027" style="position:absolute;left:0;text-align:left;margin-left:65.15pt;margin-top:153.8pt;width:19.25pt;height:17.1pt;z-index:251577344" coordorigin="4893,9741" coordsize="385,342">
            <v:oval id="Oval 3" o:spid="_x0000_s1028" style="position:absolute;left:4976;top:9800;width:217;height:206;visibility:visible" fillcolor="yellow" strokecolor="red" strokeweight="1pt"/>
            <v:shape id="Text Box 4" o:spid="_x0000_s102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0" style="position:absolute;left:0;text-align:left;margin-left:104.15pt;margin-top:153.8pt;width:19.25pt;height:17.1pt;z-index:251576320" coordorigin="4893,9741" coordsize="385,342">
            <v:oval id="Oval 3" o:spid="_x0000_s1031" style="position:absolute;left:4976;top:9800;width:217;height:206;visibility:visible" fillcolor="yellow" strokecolor="red" strokeweight="1pt"/>
            <v:shape id="Text Box 4" o:spid="_x0000_s103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3" style="position:absolute;left:0;text-align:left;margin-left:138.15pt;margin-top:153.8pt;width:19.25pt;height:17.1pt;z-index:251575296" coordorigin="4893,9741" coordsize="385,342">
            <v:oval id="Oval 3" o:spid="_x0000_s1034" style="position:absolute;left:4976;top:9800;width:217;height:206;visibility:visible" fillcolor="yellow" strokecolor="red" strokeweight="1pt"/>
            <v:shape id="Text Box 4" o:spid="_x0000_s103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6" style="position:absolute;left:0;text-align:left;margin-left:158.15pt;margin-top:156.3pt;width:19.25pt;height:17.1pt;z-index:251574272" coordorigin="4893,9741" coordsize="385,342">
            <v:oval id="Oval 3" o:spid="_x0000_s1037" style="position:absolute;left:4976;top:9800;width:217;height:206;visibility:visible" fillcolor="yellow" strokecolor="red" strokeweight="1pt"/>
            <v:shape id="Text Box 4" o:spid="_x0000_s103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9" style="position:absolute;left:0;text-align:left;margin-left:516pt;margin-top:159.6pt;width:19.25pt;height:17.1pt;z-index:251573248" coordorigin="4893,9741" coordsize="385,342">
            <v:oval id="Oval 3" o:spid="_x0000_s1040" style="position:absolute;left:4976;top:9800;width:217;height:206;visibility:visible" fillcolor="yellow" strokecolor="red" strokeweight="1pt"/>
            <v:shape id="Text Box 4" o:spid="_x0000_s104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2" style="position:absolute;left:0;text-align:left;margin-left:618.15pt;margin-top:150.8pt;width:19.25pt;height:17.1pt;z-index:251572224" coordorigin="4893,9741" coordsize="385,342">
            <v:oval id="Oval 3" o:spid="_x0000_s1043" style="position:absolute;left:4976;top:9800;width:217;height:206;visibility:visible" fillcolor="yellow" strokecolor="red" strokeweight="1pt"/>
            <v:shape id="Text Box 4" o:spid="_x0000_s104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5" style="position:absolute;left:0;text-align:left;margin-left:635.15pt;margin-top:152.3pt;width:19.25pt;height:17.1pt;z-index:251571200" coordorigin="4893,9741" coordsize="385,342">
            <v:oval id="Oval 3" o:spid="_x0000_s1046" style="position:absolute;left:4976;top:9800;width:217;height:206;visibility:visible" fillcolor="yellow" strokecolor="red" strokeweight="1pt"/>
            <v:shape id="Text Box 4" o:spid="_x0000_s104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8" style="position:absolute;left:0;text-align:left;margin-left:714.15pt;margin-top:151.8pt;width:19.25pt;height:17.1pt;z-index:251570176" coordorigin="4893,9741" coordsize="385,342">
            <v:oval id="Oval 3" o:spid="_x0000_s1049" style="position:absolute;left:4976;top:9800;width:217;height:206;visibility:visible" fillcolor="yellow" strokecolor="red" strokeweight="1pt"/>
            <v:shape id="Text Box 4" o:spid="_x0000_s105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1" style="position:absolute;left:0;text-align:left;margin-left:680.65pt;margin-top:152.3pt;width:19.25pt;height:17.1pt;z-index:251569152" coordorigin="4893,9741" coordsize="385,342">
            <v:oval id="Oval 3" o:spid="_x0000_s1052" style="position:absolute;left:4976;top:9800;width:217;height:206;visibility:visible" fillcolor="yellow" strokecolor="red" strokeweight="1pt"/>
            <v:shape id="Text Box 4" o:spid="_x0000_s105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4" style="position:absolute;left:0;text-align:left;margin-left:744.65pt;margin-top:202.3pt;width:19.25pt;height:17.1pt;z-index:251568128" coordorigin="4893,9741" coordsize="385,342">
            <v:oval id="Oval 3" o:spid="_x0000_s1055" style="position:absolute;left:4976;top:9800;width:217;height:206;visibility:visible" fillcolor="yellow" strokecolor="red" strokeweight="1pt"/>
            <v:shape id="Text Box 4" o:spid="_x0000_s105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7" style="position:absolute;left:0;text-align:left;margin-left:744.65pt;margin-top:162.8pt;width:19.25pt;height:17.1pt;z-index:251567104" coordorigin="4893,9741" coordsize="385,342">
            <v:oval id="Oval 3" o:spid="_x0000_s1058" style="position:absolute;left:4976;top:9800;width:217;height:206;visibility:visible" fillcolor="yellow" strokecolor="red" strokeweight="1pt"/>
            <v:shape id="Text Box 4" o:spid="_x0000_s105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0" style="position:absolute;left:0;text-align:left;margin-left:760.15pt;margin-top:149.3pt;width:19.25pt;height:17.1pt;z-index:251566080" coordorigin="4893,9741" coordsize="385,342">
            <v:oval id="Oval 3" o:spid="_x0000_s1061" style="position:absolute;left:4976;top:9800;width:217;height:206;visibility:visible" fillcolor="yellow" strokecolor="red" strokeweight="1pt"/>
            <v:shape id="Text Box 4" o:spid="_x0000_s106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3" style="position:absolute;left:0;text-align:left;margin-left:24.15pt;margin-top:158.8pt;width:19.25pt;height:17.1pt;z-index:251565056" coordorigin="4893,9741" coordsize="385,342">
            <v:oval id="Oval 3" o:spid="_x0000_s1064" style="position:absolute;left:4976;top:9800;width:217;height:206;visibility:visible" fillcolor="yellow" strokecolor="red" strokeweight="1pt"/>
            <v:shape id="Text Box 4" o:spid="_x0000_s106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6" style="position:absolute;left:0;text-align:left;margin-left:36.65pt;margin-top:159.3pt;width:19.25pt;height:17.1pt;z-index:251564032" coordorigin="4893,9741" coordsize="385,342">
            <v:oval id="Oval 3" o:spid="_x0000_s1067" style="position:absolute;left:4976;top:9800;width:217;height:206;visibility:visible" fillcolor="yellow" strokecolor="red" strokeweight="1pt"/>
            <v:shape id="Text Box 4" o:spid="_x0000_s106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9" style="position:absolute;left:0;text-align:left;margin-left:34.65pt;margin-top:118.3pt;width:19.25pt;height:17.1pt;z-index:251563008" coordorigin="4893,9741" coordsize="385,342">
            <v:oval id="Oval 3" o:spid="_x0000_s1070" style="position:absolute;left:4976;top:9800;width:217;height:206;visibility:visible" fillcolor="yellow" strokecolor="red" strokeweight="1pt"/>
            <v:shape id="Text Box 4" o:spid="_x0000_s107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72" style="position:absolute;left:0;text-align:left;margin-left:108.5pt;margin-top:186.1pt;width:19.25pt;height:17.1pt;z-index:251561984" coordorigin="4893,9741" coordsize="385,342">
            <v:oval id="Oval 3" o:spid="_x0000_s1073" style="position:absolute;left:4976;top:9800;width:217;height:206;visibility:visible" fillcolor="yellow" strokecolor="red" strokeweight="1pt"/>
            <v:shape id="Text Box 4" o:spid="_x0000_s107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75" style="position:absolute;left:0;text-align:left;margin-left:207.5pt;margin-top:186.6pt;width:19.25pt;height:17.1pt;z-index:251560960" coordorigin="4893,9741" coordsize="385,342">
            <v:oval id="Oval 3" o:spid="_x0000_s1076" style="position:absolute;left:4976;top:9800;width:217;height:206;visibility:visible" fillcolor="yellow" strokecolor="red" strokeweight="1pt"/>
            <v:shape id="Text Box 4" o:spid="_x0000_s107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78" style="position:absolute;left:0;text-align:left;margin-left:234.5pt;margin-top:187.1pt;width:19.25pt;height:17.1pt;z-index:251559936" coordorigin="4893,9741" coordsize="385,342">
            <v:oval id="Oval 3" o:spid="_x0000_s1079" style="position:absolute;left:4976;top:9800;width:217;height:206;visibility:visible" fillcolor="yellow" strokecolor="red" strokeweight="1pt"/>
            <v:shape id="Text Box 4" o:spid="_x0000_s108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1" style="position:absolute;left:0;text-align:left;margin-left:539pt;margin-top:185.1pt;width:19.25pt;height:17.1pt;z-index:251558912" coordorigin="4893,9741" coordsize="385,342">
            <v:oval id="Oval 3" o:spid="_x0000_s1082" style="position:absolute;left:4976;top:9800;width:217;height:206;visibility:visible" fillcolor="yellow" strokecolor="red" strokeweight="1pt"/>
            <v:shape id="Text Box 4" o:spid="_x0000_s108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4" style="position:absolute;left:0;text-align:left;margin-left:566.5pt;margin-top:185.1pt;width:19.25pt;height:17.1pt;z-index:251557888" coordorigin="4893,9741" coordsize="385,342">
            <v:oval id="Oval 3" o:spid="_x0000_s1085" style="position:absolute;left:4976;top:9800;width:217;height:206;visibility:visible" fillcolor="yellow" strokecolor="red" strokeweight="1pt"/>
            <v:shape id="Text Box 4" o:spid="_x0000_s108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7" style="position:absolute;left:0;text-align:left;margin-left:660.5pt;margin-top:186.6pt;width:19.25pt;height:17.1pt;z-index:251556864" coordorigin="4893,9741" coordsize="385,342">
            <v:oval id="Oval 3" o:spid="_x0000_s1088" style="position:absolute;left:4976;top:9800;width:217;height:206;visibility:visible" fillcolor="yellow" strokecolor="red" strokeweight="1pt"/>
            <v:shape id="Text Box 4" o:spid="_x0000_s108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0" style="position:absolute;left:0;text-align:left;margin-left:658pt;margin-top:114.1pt;width:19.25pt;height:17.1pt;z-index:251555840" coordorigin="4893,9741" coordsize="385,342">
            <v:oval id="Oval 3" o:spid="_x0000_s1091" style="position:absolute;left:4976;top:9800;width:217;height:206;visibility:visible" fillcolor="yellow" strokecolor="red" strokeweight="1pt"/>
            <v:shape id="Text Box 4" o:spid="_x0000_s109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3" style="position:absolute;left:0;text-align:left;margin-left:566.5pt;margin-top:120.1pt;width:19.25pt;height:17.1pt;z-index:251554816" coordorigin="4893,9741" coordsize="385,342">
            <v:oval id="Oval 3" o:spid="_x0000_s1094" style="position:absolute;left:4976;top:9800;width:217;height:206;visibility:visible" fillcolor="yellow" strokecolor="red" strokeweight="1pt"/>
            <v:shape id="Text Box 4" o:spid="_x0000_s109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6" style="position:absolute;left:0;text-align:left;margin-left:538.5pt;margin-top:120.1pt;width:19.25pt;height:17.1pt;z-index:251553792" coordorigin="4893,9741" coordsize="385,342">
            <v:oval id="Oval 3" o:spid="_x0000_s1097" style="position:absolute;left:4976;top:9800;width:217;height:206;visibility:visible" fillcolor="yellow" strokecolor="red" strokeweight="1pt"/>
            <v:shape id="Text Box 4" o:spid="_x0000_s109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9" style="position:absolute;left:0;text-align:left;margin-left:481.5pt;margin-top:124.6pt;width:19.25pt;height:17.1pt;z-index:251552768" coordorigin="4893,9741" coordsize="385,342">
            <v:oval id="Oval 3" o:spid="_x0000_s1100" style="position:absolute;left:4976;top:9800;width:217;height:206;visibility:visible" fillcolor="yellow" strokecolor="red" strokeweight="1pt"/>
            <v:shape id="Text Box 4" o:spid="_x0000_s110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2" style="position:absolute;left:0;text-align:left;margin-left:296.5pt;margin-top:126.6pt;width:19.25pt;height:17.1pt;z-index:251551744" coordorigin="4893,9741" coordsize="385,342">
            <v:oval id="Oval 3" o:spid="_x0000_s1103" style="position:absolute;left:4976;top:9800;width:217;height:206;visibility:visible" fillcolor="yellow" strokecolor="red" strokeweight="1pt"/>
            <v:shape id="Text Box 4" o:spid="_x0000_s110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5" style="position:absolute;left:0;text-align:left;margin-left:233.5pt;margin-top:116.6pt;width:19.25pt;height:17.1pt;z-index:251550720" coordorigin="4893,9741" coordsize="385,342">
            <v:oval id="Oval 3" o:spid="_x0000_s1106" style="position:absolute;left:4976;top:9800;width:217;height:206;visibility:visible" fillcolor="yellow" strokecolor="red" strokeweight="1pt"/>
            <v:shape id="Text Box 4" o:spid="_x0000_s110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8" style="position:absolute;left:0;text-align:left;margin-left:207.5pt;margin-top:113.1pt;width:19.25pt;height:17.1pt;z-index:251549696" coordorigin="4893,9741" coordsize="385,342">
            <v:oval id="Oval 3" o:spid="_x0000_s1109" style="position:absolute;left:4976;top:9800;width:217;height:206;visibility:visible" fillcolor="yellow" strokecolor="red" strokeweight="1pt"/>
            <v:shape id="Text Box 4" o:spid="_x0000_s111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1" style="position:absolute;left:0;text-align:left;margin-left:116.5pt;margin-top:109.1pt;width:19.25pt;height:17.1pt;z-index:251548672" coordorigin="4893,9741" coordsize="385,342">
            <v:oval id="Oval 3" o:spid="_x0000_s1112" style="position:absolute;left:4976;top:9800;width:217;height:206;visibility:visible" fillcolor="yellow" strokecolor="red" strokeweight="1pt"/>
            <v:shape id="Text Box 4" o:spid="_x0000_s111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4" style="position:absolute;left:0;text-align:left;margin-left:353.65pt;margin-top:138.3pt;width:19.25pt;height:17.1pt;z-index:251547648" coordorigin="4893,9741" coordsize="385,342">
            <v:oval id="Oval 3" o:spid="_x0000_s1115" style="position:absolute;left:4976;top:9800;width:217;height:206;visibility:visible" fillcolor="yellow" strokecolor="red" strokeweight="1pt"/>
            <v:shape id="Text Box 4" o:spid="_x0000_s111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7" style="position:absolute;left:0;text-align:left;margin-left:419.65pt;margin-top:135.8pt;width:19.25pt;height:17.1pt;z-index:251546624" coordorigin="4893,9741" coordsize="385,342">
            <v:oval id="Oval 3" o:spid="_x0000_s1118" style="position:absolute;left:4976;top:9800;width:217;height:206;visibility:visible" fillcolor="yellow" strokecolor="red" strokeweight="1pt"/>
            <v:shape id="Text Box 4" o:spid="_x0000_s111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0" style="position:absolute;left:0;text-align:left;margin-left:392.65pt;margin-top:160.8pt;width:19.25pt;height:17.1pt;z-index:251545600" coordorigin="4893,9741" coordsize="385,342">
            <v:oval id="Oval 3" o:spid="_x0000_s1121" style="position:absolute;left:4976;top:9800;width:217;height:206;visibility:visible" fillcolor="yellow" strokecolor="red" strokeweight="1pt"/>
            <v:shape id="Text Box 4" o:spid="_x0000_s112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3" style="position:absolute;left:0;text-align:left;margin-left:357.15pt;margin-top:115.3pt;width:19.25pt;height:17.1pt;z-index:251544576" coordorigin="4893,9741" coordsize="385,342">
            <v:oval id="Oval 3" o:spid="_x0000_s1124" style="position:absolute;left:4976;top:9800;width:217;height:206;visibility:visible" fillcolor="yellow" strokecolor="red" strokeweight="1pt"/>
            <v:shape id="Text Box 4" o:spid="_x0000_s112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6" style="position:absolute;left:0;text-align:left;margin-left:425.65pt;margin-top:115.3pt;width:19.25pt;height:17.1pt;z-index:251543552" coordorigin="4893,9741" coordsize="385,342">
            <v:oval id="Oval 3" o:spid="_x0000_s1127" style="position:absolute;left:4976;top:9800;width:217;height:206;visibility:visible" fillcolor="yellow" strokecolor="red" strokeweight="1pt"/>
            <v:shape id="Text Box 4" o:spid="_x0000_s112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9" style="position:absolute;left:0;text-align:left;margin-left:405.65pt;margin-top:189.8pt;width:19.25pt;height:17.1pt;z-index:251542528" coordorigin="4893,9741" coordsize="385,342">
            <v:oval id="Oval 3" o:spid="_x0000_s1130" style="position:absolute;left:4976;top:9800;width:217;height:206;visibility:visible" fillcolor="yellow" strokecolor="red" strokeweight="1pt"/>
            <v:shape id="Text Box 4" o:spid="_x0000_s113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2" style="position:absolute;left:0;text-align:left;margin-left:418.15pt;margin-top:230.8pt;width:19.25pt;height:17.1pt;z-index:251541504" coordorigin="4893,9741" coordsize="385,342">
            <v:oval id="Oval 3" o:spid="_x0000_s1133" style="position:absolute;left:4976;top:9800;width:217;height:206;visibility:visible" fillcolor="yellow" strokecolor="red" strokeweight="1pt"/>
            <v:shape id="Text Box 4" o:spid="_x0000_s113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5" style="position:absolute;left:0;text-align:left;margin-left:374.65pt;margin-top:265.8pt;width:19.25pt;height:17.1pt;z-index:251540480" coordorigin="4893,9741" coordsize="385,342">
            <v:oval id="Oval 3" o:spid="_x0000_s1136" style="position:absolute;left:4976;top:9800;width:217;height:206;visibility:visible" fillcolor="yellow" strokecolor="red" strokeweight="1pt"/>
            <v:shape id="Text Box 4" o:spid="_x0000_s113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8" style="position:absolute;left:0;text-align:left;margin-left:386.15pt;margin-top:266.3pt;width:19.25pt;height:17.1pt;z-index:251539456" coordorigin="4893,9741" coordsize="385,342">
            <v:oval id="Oval 3" o:spid="_x0000_s1139" style="position:absolute;left:4976;top:9800;width:217;height:206;visibility:visible" fillcolor="yellow" strokecolor="red" strokeweight="1pt"/>
            <v:shape id="Text Box 4" o:spid="_x0000_s114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1" style="position:absolute;left:0;text-align:left;margin-left:386.65pt;margin-top:283.8pt;width:19.25pt;height:17.1pt;z-index:251538432" coordorigin="4893,9741" coordsize="385,342">
            <v:oval id="Oval 3" o:spid="_x0000_s1142" style="position:absolute;left:4976;top:9800;width:217;height:206;visibility:visible" fillcolor="yellow" strokecolor="red" strokeweight="1pt"/>
            <v:shape id="Text Box 4" o:spid="_x0000_s114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4" style="position:absolute;left:0;text-align:left;margin-left:389.15pt;margin-top:311.8pt;width:19.25pt;height:17.1pt;z-index:251537408" coordorigin="4893,9741" coordsize="385,342">
            <v:oval id="Oval 3" o:spid="_x0000_s1145" style="position:absolute;left:4976;top:9800;width:217;height:206;visibility:visible" fillcolor="yellow" strokecolor="red" strokeweight="1pt"/>
            <v:shape id="Text Box 4" o:spid="_x0000_s114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7" style="position:absolute;left:0;text-align:left;margin-left:124.5pt;margin-top:246.6pt;width:19.25pt;height:17.1pt;z-index:251536384" coordorigin="4893,9741" coordsize="385,342">
            <v:oval id="Oval 3" o:spid="_x0000_s1148" style="position:absolute;left:4976;top:9800;width:217;height:206;visibility:visible" fillcolor="yellow" strokecolor="red" strokeweight="1pt"/>
            <v:shape id="Text Box 4" o:spid="_x0000_s114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0" style="position:absolute;left:0;text-align:left;margin-left:196.5pt;margin-top:226.6pt;width:19.25pt;height:17.1pt;z-index:251535360" coordorigin="4893,9741" coordsize="385,342">
            <v:oval id="Oval 3" o:spid="_x0000_s1151" style="position:absolute;left:4976;top:9800;width:217;height:206;visibility:visible" fillcolor="yellow" strokecolor="red" strokeweight="1pt"/>
            <v:shape id="Text Box 4" o:spid="_x0000_s115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3" style="position:absolute;left:0;text-align:left;margin-left:248.5pt;margin-top:226.6pt;width:19.25pt;height:17.1pt;z-index:251534336" coordorigin="4893,9741" coordsize="385,342">
            <v:oval id="Oval 3" o:spid="_x0000_s1154" style="position:absolute;left:4976;top:9800;width:217;height:206;visibility:visible" fillcolor="yellow" strokecolor="red" strokeweight="1pt"/>
            <v:shape id="Text Box 4" o:spid="_x0000_s115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6" style="position:absolute;left:0;text-align:left;margin-left:472pt;margin-top:260.6pt;width:19.25pt;height:17.1pt;z-index:251533312" coordorigin="4893,9741" coordsize="385,342">
            <v:oval id="Oval 3" o:spid="_x0000_s1157" style="position:absolute;left:4976;top:9800;width:217;height:206;visibility:visible" fillcolor="yellow" strokecolor="red" strokeweight="1pt"/>
            <v:shape id="Text Box 4" o:spid="_x0000_s115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9" style="position:absolute;left:0;text-align:left;margin-left:530.5pt;margin-top:261.1pt;width:19.25pt;height:17.1pt;z-index:251532288" coordorigin="4893,9741" coordsize="385,342">
            <v:oval id="Oval 3" o:spid="_x0000_s1160" style="position:absolute;left:4976;top:9800;width:217;height:206;visibility:visible" fillcolor="yellow" strokecolor="red" strokeweight="1pt"/>
            <v:shape id="Text Box 4" o:spid="_x0000_s11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2" style="position:absolute;left:0;text-align:left;margin-left:578.5pt;margin-top:260.1pt;width:19.25pt;height:17.1pt;z-index:251531264" coordorigin="4893,9741" coordsize="385,342">
            <v:oval id="Oval 3" o:spid="_x0000_s1163" style="position:absolute;left:4976;top:9800;width:217;height:206;visibility:visible" fillcolor="yellow" strokecolor="red" strokeweight="1pt"/>
            <v:shape id="Text Box 4" o:spid="_x0000_s116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5" style="position:absolute;left:0;text-align:left;margin-left:689.5pt;margin-top:246.6pt;width:19.25pt;height:17.1pt;z-index:251530240" coordorigin="4893,9741" coordsize="385,342">
            <v:oval id="Oval 3" o:spid="_x0000_s1166" style="position:absolute;left:4976;top:9800;width:217;height:206;visibility:visible" fillcolor="yellow" strokecolor="red" strokeweight="1pt"/>
            <v:shape id="Text Box 4" o:spid="_x0000_s11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8" style="position:absolute;left:0;text-align:left;margin-left:692.5pt;margin-top:58.1pt;width:19.25pt;height:17.1pt;z-index:251529216" coordorigin="4893,9741" coordsize="385,342">
            <v:oval id="Oval 3" o:spid="_x0000_s1169" style="position:absolute;left:4976;top:9800;width:217;height:206;visibility:visible" fillcolor="yellow" strokecolor="red" strokeweight="1pt"/>
            <v:shape id="Text Box 4" o:spid="_x0000_s11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1" style="position:absolute;left:0;text-align:left;margin-left:576.5pt;margin-top:53.1pt;width:19.25pt;height:17.1pt;z-index:251528192" coordorigin="4893,9741" coordsize="385,342">
            <v:oval id="Oval 3" o:spid="_x0000_s1172" style="position:absolute;left:4976;top:9800;width:217;height:206;visibility:visible" fillcolor="yellow" strokecolor="red" strokeweight="1pt"/>
            <v:shape id="Text Box 4" o:spid="_x0000_s11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4" style="position:absolute;left:0;text-align:left;margin-left:526pt;margin-top:50.6pt;width:19.25pt;height:17.1pt;z-index:251527168" coordorigin="4893,9741" coordsize="385,342">
            <v:oval id="Oval 3" o:spid="_x0000_s1175" style="position:absolute;left:4976;top:9800;width:217;height:206;visibility:visible" fillcolor="yellow" strokecolor="red" strokeweight="1pt"/>
            <v:shape id="Text Box 4" o:spid="_x0000_s11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7" style="position:absolute;left:0;text-align:left;margin-left:468pt;margin-top:71.1pt;width:19.25pt;height:17.1pt;z-index:251526144" coordorigin="4893,9741" coordsize="385,342">
            <v:oval id="Oval 3" o:spid="_x0000_s1178" style="position:absolute;left:4976;top:9800;width:217;height:206;visibility:visible" fillcolor="yellow" strokecolor="red" strokeweight="1pt"/>
            <v:shape id="Text Box 4" o:spid="_x0000_s11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0" style="position:absolute;left:0;text-align:left;margin-left:305.5pt;margin-top:69.6pt;width:19.25pt;height:17.1pt;z-index:251525120" coordorigin="4893,9741" coordsize="385,342">
            <v:oval id="Oval 3" o:spid="_x0000_s1181" style="position:absolute;left:4976;top:9800;width:217;height:206;visibility:visible" fillcolor="yellow" strokecolor="red" strokeweight="1pt"/>
            <v:shape id="Text Box 4" o:spid="_x0000_s118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3" style="position:absolute;left:0;text-align:left;margin-left:247.5pt;margin-top:52.1pt;width:19.25pt;height:17.1pt;z-index:251524096" coordorigin="4893,9741" coordsize="385,342">
            <v:oval id="Oval 3" o:spid="_x0000_s1184" style="position:absolute;left:4976;top:9800;width:217;height:206;visibility:visible" fillcolor="yellow" strokecolor="red" strokeweight="1pt"/>
            <v:shape id="Text Box 4" o:spid="_x0000_s11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6" style="position:absolute;left:0;text-align:left;margin-left:193.5pt;margin-top:53.6pt;width:19.25pt;height:17.1pt;z-index:251523072" coordorigin="4893,9741" coordsize="385,342">
            <v:oval id="Oval 3" o:spid="_x0000_s1187" style="position:absolute;left:4976;top:9800;width:217;height:206;visibility:visible" fillcolor="yellow" strokecolor="red" strokeweight="1pt"/>
            <v:shape id="Text Box 4" o:spid="_x0000_s118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9" style="position:absolute;left:0;text-align:left;margin-left:118pt;margin-top:54.1pt;width:19.25pt;height:17.1pt;z-index:251522048" coordorigin="4893,9741" coordsize="385,342">
            <v:oval id="Oval 3" o:spid="_x0000_s1190" style="position:absolute;left:4976;top:9800;width:217;height:206;visibility:visible" fillcolor="yellow" strokecolor="red" strokeweight="1pt"/>
            <v:shape id="Text Box 4" o:spid="_x0000_s11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2" style="position:absolute;left:0;text-align:left;margin-left:387.15pt;margin-top:253.3pt;width:19.25pt;height:17.1pt;z-index:251521024" coordorigin="4893,9741" coordsize="385,342">
            <v:oval id="Oval 3" o:spid="_x0000_s1193" style="position:absolute;left:4976;top:9800;width:217;height:206;visibility:visible" fillcolor="yellow" strokecolor="red" strokeweight="1pt"/>
            <v:shape id="Text Box 4" o:spid="_x0000_s11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195" style="position:absolute;left:0;text-align:left;margin-left:618.75pt;margin-top:201.9pt;width:9.45pt;height:24.5pt;z-index:251520000" stroked="f"/>
        </w:pict>
      </w:r>
      <w:r>
        <w:rPr>
          <w:noProof/>
          <w:lang w:eastAsia="ru-RU"/>
        </w:rPr>
        <w:pict>
          <v:rect id="_x0000_s1196" style="position:absolute;left:0;text-align:left;margin-left:613.45pt;margin-top:204.6pt;width:4.75pt;height:24.5pt;z-index:251518976" fillcolor="#969696"/>
        </w:pict>
      </w:r>
      <w:r>
        <w:rPr>
          <w:noProof/>
          <w:lang w:eastAsia="ru-RU"/>
        </w:rPr>
        <w:pict>
          <v:rect id="_x0000_s1197" style="position:absolute;left:0;text-align:left;margin-left:166.8pt;margin-top:203.1pt;width:7.1pt;height:24.5pt;z-index:251517952" stroked="f"/>
        </w:pict>
      </w:r>
      <w:r>
        <w:rPr>
          <w:noProof/>
          <w:lang w:eastAsia="ru-RU"/>
        </w:rPr>
        <w:pict>
          <v:rect id="_x0000_s1198" style="position:absolute;left:0;text-align:left;margin-left:174.45pt;margin-top:202.25pt;width:4.75pt;height:24.5pt;z-index:251516928" fillcolor="#969696"/>
        </w:pict>
      </w:r>
      <w:r w:rsidRPr="009A225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i1025" type="#_x0000_t75" style="width:752pt;height:343pt;visibility:visible">
            <v:imagedata r:id="rId4" o:title=""/>
          </v:shape>
        </w:pict>
      </w:r>
    </w:p>
    <w:p w:rsidR="005144E9" w:rsidRDefault="005144E9" w:rsidP="000828FF">
      <w:pPr>
        <w:spacing w:after="0"/>
        <w:rPr>
          <w:rFonts w:ascii="Times New Roman" w:hAnsi="Times New Roman" w:cs="Times New Roman"/>
        </w:rPr>
      </w:pPr>
    </w:p>
    <w:p w:rsidR="005144E9" w:rsidRDefault="005144E9" w:rsidP="0062606D">
      <w:pPr>
        <w:spacing w:after="0"/>
        <w:ind w:left="284" w:right="709"/>
        <w:jc w:val="both"/>
        <w:rPr>
          <w:rFonts w:ascii="Times New Roman" w:hAnsi="Times New Roman" w:cs="Times New Roman"/>
        </w:rPr>
      </w:pPr>
      <w:bookmarkStart w:id="0" w:name="_Hlk101008353"/>
      <w:r w:rsidRPr="00513B2E">
        <w:rPr>
          <w:rFonts w:ascii="Times New Roman" w:hAnsi="Times New Roman" w:cs="Times New Roman"/>
          <w:b/>
          <w:bCs/>
        </w:rPr>
        <w:t>2</w:t>
      </w:r>
      <w:r w:rsidRPr="00513B2E">
        <w:rPr>
          <w:rFonts w:ascii="Times New Roman" w:hAnsi="Times New Roman" w:cs="Times New Roman"/>
        </w:rPr>
        <w:t xml:space="preserve">. Вход (выход) в здание главный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13B2E">
        <w:rPr>
          <w:rFonts w:ascii="Times New Roman" w:hAnsi="Times New Roman" w:cs="Times New Roman"/>
          <w:b/>
          <w:bCs/>
        </w:rPr>
        <w:t>2.1</w:t>
      </w:r>
      <w:r w:rsidRPr="00513B2E">
        <w:rPr>
          <w:rFonts w:ascii="Times New Roman" w:hAnsi="Times New Roman" w:cs="Times New Roman"/>
        </w:rPr>
        <w:t>Вход (выход) в здание эвакуационный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62606D">
        <w:rPr>
          <w:rFonts w:ascii="Times New Roman" w:hAnsi="Times New Roman" w:cs="Times New Roman"/>
          <w:b/>
          <w:bCs/>
        </w:rPr>
        <w:t>7</w:t>
      </w:r>
      <w:r w:rsidRPr="00513B2E">
        <w:rPr>
          <w:rFonts w:ascii="Times New Roman" w:hAnsi="Times New Roman" w:cs="Times New Roman"/>
          <w:b/>
          <w:bCs/>
        </w:rPr>
        <w:t>.</w:t>
      </w:r>
      <w:r w:rsidRPr="00513B2E">
        <w:rPr>
          <w:rFonts w:ascii="Times New Roman" w:hAnsi="Times New Roman" w:cs="Times New Roman"/>
        </w:rPr>
        <w:t xml:space="preserve">Входная площадка (перед дверью) </w:t>
      </w:r>
    </w:p>
    <w:p w:rsidR="005144E9" w:rsidRDefault="005144E9" w:rsidP="0062606D">
      <w:pPr>
        <w:spacing w:after="0"/>
        <w:ind w:left="284" w:right="709"/>
        <w:jc w:val="both"/>
        <w:rPr>
          <w:rFonts w:ascii="Times New Roman" w:hAnsi="Times New Roman" w:cs="Times New Roman"/>
        </w:rPr>
      </w:pPr>
      <w:r w:rsidRPr="00513B2E">
        <w:rPr>
          <w:rFonts w:ascii="Times New Roman" w:hAnsi="Times New Roman" w:cs="Times New Roman"/>
          <w:b/>
          <w:bCs/>
        </w:rPr>
        <w:t>9.</w:t>
      </w:r>
      <w:r w:rsidRPr="00513B2E">
        <w:rPr>
          <w:rFonts w:ascii="Times New Roman" w:hAnsi="Times New Roman" w:cs="Times New Roman"/>
        </w:rPr>
        <w:t xml:space="preserve">  Лестница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513B2E">
        <w:rPr>
          <w:rFonts w:ascii="Times New Roman" w:hAnsi="Times New Roman" w:cs="Times New Roman"/>
          <w:b/>
          <w:bCs/>
        </w:rPr>
        <w:t>3.</w:t>
      </w:r>
      <w:r w:rsidRPr="00513B2E">
        <w:rPr>
          <w:rFonts w:ascii="Times New Roman" w:hAnsi="Times New Roman" w:cs="Times New Roman"/>
        </w:rPr>
        <w:t xml:space="preserve"> Пути движения внутри здания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13B2E">
        <w:rPr>
          <w:rFonts w:ascii="Times New Roman" w:hAnsi="Times New Roman" w:cs="Times New Roman"/>
          <w:b/>
          <w:bCs/>
        </w:rPr>
        <w:t>4.</w:t>
      </w:r>
      <w:r w:rsidRPr="00513B2E">
        <w:rPr>
          <w:rFonts w:ascii="Times New Roman" w:hAnsi="Times New Roman" w:cs="Times New Roman"/>
        </w:rPr>
        <w:t>Зона целевого назначения здания (ресепшн)</w:t>
      </w:r>
    </w:p>
    <w:p w:rsidR="005144E9" w:rsidRDefault="005144E9" w:rsidP="0062606D">
      <w:pPr>
        <w:spacing w:after="0"/>
        <w:ind w:left="284" w:right="709"/>
        <w:jc w:val="both"/>
        <w:rPr>
          <w:rFonts w:ascii="Times New Roman" w:hAnsi="Times New Roman" w:cs="Times New Roman"/>
        </w:rPr>
      </w:pPr>
      <w:r w:rsidRPr="00513B2E">
        <w:rPr>
          <w:rFonts w:ascii="Times New Roman" w:hAnsi="Times New Roman" w:cs="Times New Roman"/>
          <w:b/>
          <w:bCs/>
        </w:rPr>
        <w:t xml:space="preserve">Н. </w:t>
      </w:r>
      <w:r w:rsidRPr="00513B2E">
        <w:rPr>
          <w:rFonts w:ascii="Times New Roman" w:hAnsi="Times New Roman" w:cs="Times New Roman"/>
        </w:rPr>
        <w:t xml:space="preserve"> Жилые помещения                                                         </w:t>
      </w:r>
      <w:r>
        <w:rPr>
          <w:rFonts w:ascii="Times New Roman" w:hAnsi="Times New Roman" w:cs="Times New Roman"/>
        </w:rPr>
        <w:tab/>
      </w:r>
      <w:r w:rsidRPr="00513B2E">
        <w:rPr>
          <w:rFonts w:ascii="Times New Roman" w:hAnsi="Times New Roman" w:cs="Times New Roman"/>
          <w:b/>
          <w:bCs/>
        </w:rPr>
        <w:t>5.</w:t>
      </w:r>
      <w:r w:rsidRPr="00513B2E">
        <w:rPr>
          <w:rFonts w:ascii="Times New Roman" w:hAnsi="Times New Roman" w:cs="Times New Roman"/>
        </w:rPr>
        <w:t xml:space="preserve"> Санитарно-гигиенические помещения</w:t>
      </w:r>
      <w:r>
        <w:rPr>
          <w:rFonts w:ascii="Times New Roman" w:hAnsi="Times New Roman" w:cs="Times New Roman"/>
        </w:rPr>
        <w:tab/>
      </w:r>
      <w:r w:rsidRPr="00513B2E">
        <w:rPr>
          <w:rFonts w:ascii="Times New Roman" w:hAnsi="Times New Roman" w:cs="Times New Roman"/>
          <w:b/>
          <w:bCs/>
        </w:rPr>
        <w:t>1.</w:t>
      </w:r>
      <w:r w:rsidRPr="00513B2E">
        <w:rPr>
          <w:rFonts w:ascii="Times New Roman" w:hAnsi="Times New Roman" w:cs="Times New Roman"/>
        </w:rPr>
        <w:t xml:space="preserve">  Коридор</w:t>
      </w:r>
    </w:p>
    <w:p w:rsidR="005144E9" w:rsidRDefault="005144E9" w:rsidP="0062606D">
      <w:pPr>
        <w:spacing w:after="0"/>
        <w:ind w:left="284" w:right="709"/>
        <w:jc w:val="both"/>
        <w:rPr>
          <w:rFonts w:ascii="Times New Roman" w:hAnsi="Times New Roman" w:cs="Times New Roman"/>
        </w:rPr>
      </w:pPr>
      <w:r w:rsidRPr="00513B2E">
        <w:rPr>
          <w:rFonts w:ascii="Times New Roman" w:hAnsi="Times New Roman" w:cs="Times New Roman"/>
          <w:b/>
          <w:bCs/>
        </w:rPr>
        <w:t>10.</w:t>
      </w:r>
      <w:r w:rsidRPr="00513B2E">
        <w:rPr>
          <w:rFonts w:ascii="Times New Roman" w:hAnsi="Times New Roman" w:cs="Times New Roman"/>
        </w:rPr>
        <w:t xml:space="preserve">  дверь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17B4E"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  <w:b/>
          <w:bCs/>
        </w:rPr>
        <w:t xml:space="preserve"> </w:t>
      </w:r>
      <w:r w:rsidRPr="00117B4E">
        <w:rPr>
          <w:rFonts w:ascii="Times New Roman" w:hAnsi="Times New Roman" w:cs="Times New Roman"/>
        </w:rPr>
        <w:t>Тамбур</w:t>
      </w:r>
    </w:p>
    <w:p w:rsidR="005144E9" w:rsidRPr="001B0DC7" w:rsidRDefault="005144E9" w:rsidP="001B0DC7">
      <w:pPr>
        <w:spacing w:after="0"/>
        <w:jc w:val="both"/>
        <w:rPr>
          <w:rFonts w:ascii="Times New Roman" w:hAnsi="Times New Roman" w:cs="Times New Roman"/>
        </w:rPr>
      </w:pPr>
      <w:bookmarkStart w:id="1" w:name="_Hlk101007314"/>
      <w:bookmarkEnd w:id="0"/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Приложение №9</w:t>
      </w:r>
    </w:p>
    <w:p w:rsidR="005144E9" w:rsidRPr="001B0DC7" w:rsidRDefault="005144E9" w:rsidP="001B0DC7">
      <w:pPr>
        <w:spacing w:after="0"/>
        <w:jc w:val="both"/>
        <w:rPr>
          <w:rFonts w:ascii="Times New Roman" w:hAnsi="Times New Roman" w:cs="Times New Roman"/>
        </w:rPr>
      </w:pPr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к Акту обследования ОСИ паспорта</w:t>
      </w:r>
    </w:p>
    <w:p w:rsidR="005144E9" w:rsidRPr="001B0DC7" w:rsidRDefault="005144E9" w:rsidP="001B0DC7">
      <w:pPr>
        <w:spacing w:after="0"/>
        <w:jc w:val="both"/>
        <w:rPr>
          <w:rFonts w:ascii="Times New Roman" w:hAnsi="Times New Roman" w:cs="Times New Roman"/>
        </w:rPr>
      </w:pPr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доступности ОСИ №1-4.2022 </w:t>
      </w:r>
      <w:bookmarkStart w:id="2" w:name="_Hlk101010291"/>
      <w:r w:rsidRPr="00B622CC">
        <w:rPr>
          <w:rFonts w:ascii="Times New Roman" w:hAnsi="Times New Roman" w:cs="Times New Roman"/>
        </w:rPr>
        <w:t>от 04.04.2022 г.</w:t>
      </w:r>
    </w:p>
    <w:bookmarkEnd w:id="2"/>
    <w:p w:rsidR="005144E9" w:rsidRPr="001B0DC7" w:rsidRDefault="005144E9" w:rsidP="001B0DC7">
      <w:pPr>
        <w:spacing w:after="0"/>
        <w:jc w:val="center"/>
        <w:rPr>
          <w:rFonts w:ascii="Times New Roman" w:hAnsi="Times New Roman" w:cs="Times New Roman"/>
        </w:rPr>
      </w:pPr>
    </w:p>
    <w:p w:rsidR="005144E9" w:rsidRPr="001B0DC7" w:rsidRDefault="005144E9" w:rsidP="001B0D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DC7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5144E9" w:rsidRPr="001B0DC7" w:rsidRDefault="005144E9" w:rsidP="001B0D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DC7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 4»</w:t>
      </w:r>
    </w:p>
    <w:p w:rsidR="005144E9" w:rsidRDefault="005144E9" w:rsidP="001B0D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0DC7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bookmarkEnd w:id="1"/>
    <w:p w:rsidR="005144E9" w:rsidRDefault="005144E9" w:rsidP="001B0D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199" type="#_x0000_t202" style="position:absolute;left:0;text-align:left;margin-left:372.65pt;margin-top:229.05pt;width:62pt;height:20pt;z-index:251629568" filled="f" stroked="f">
            <v:textbox>
              <w:txbxContent>
                <w:p w:rsidR="005144E9" w:rsidRDefault="005144E9">
                  <w:r>
                    <w:t>Холлл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00" style="position:absolute;left:0;text-align:left;margin-left:284.65pt;margin-top:239.85pt;width:19.25pt;height:17.1pt;z-index:251627520" coordorigin="4893,9741" coordsize="385,342">
            <v:oval id="Oval 3" o:spid="_x0000_s1201" style="position:absolute;left:4976;top:9800;width:217;height:206;visibility:visible" fillcolor="yellow" strokecolor="red" strokeweight="1pt"/>
            <v:shape id="Text Box 4" o:spid="_x0000_s120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3" style="position:absolute;left:0;text-align:left;margin-left:313.15pt;margin-top:260.35pt;width:19.25pt;height:17.1pt;z-index:251597824" coordorigin="4893,9741" coordsize="385,342">
            <v:oval id="Oval 3" o:spid="_x0000_s1204" style="position:absolute;left:4976;top:9800;width:217;height:206;visibility:visible" fillcolor="yellow" strokecolor="red" strokeweight="1pt"/>
            <v:shape id="Text Box 4" o:spid="_x0000_s120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6" style="position:absolute;left:0;text-align:left;margin-left:182pt;margin-top:204.15pt;width:19.25pt;height:17.1pt;z-index:251615232" coordorigin="4893,9741" coordsize="385,342">
            <v:oval id="Oval 3" o:spid="_x0000_s1207" style="position:absolute;left:4976;top:9800;width:217;height:206;visibility:visible" fillcolor="yellow" strokecolor="red" strokeweight="1pt"/>
            <v:shape id="Text Box 4" o:spid="_x0000_s1208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9" style="position:absolute;left:0;text-align:left;margin-left:231.5pt;margin-top:205.15pt;width:19.25pt;height:17.1pt;z-index:251614208" coordorigin="4893,9741" coordsize="385,342">
            <v:oval id="Oval 3" o:spid="_x0000_s1210" style="position:absolute;left:4976;top:9800;width:217;height:206;visibility:visible" fillcolor="yellow" strokecolor="red" strokeweight="1pt"/>
            <v:shape id="Text Box 4" o:spid="_x0000_s1211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12" style="position:absolute;left:0;text-align:left;margin-left:241.5pt;margin-top:241.65pt;width:19.25pt;height:17.1pt;z-index:251594752" coordorigin="4893,9741" coordsize="385,342">
            <v:oval id="Oval 3" o:spid="_x0000_s1213" style="position:absolute;left:4976;top:9800;width:217;height:206;visibility:visible" fillcolor="yellow" strokecolor="red" strokeweight="1pt"/>
            <v:shape id="Text Box 4" o:spid="_x0000_s121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15" style="position:absolute;left:0;text-align:left;margin-left:189.5pt;margin-top:241.65pt;width:19.25pt;height:17.1pt;z-index:251595776" coordorigin="4893,9741" coordsize="385,342">
            <v:oval id="Oval 3" o:spid="_x0000_s1216" style="position:absolute;left:4976;top:9800;width:217;height:206;visibility:visible" fillcolor="yellow" strokecolor="red" strokeweight="1pt"/>
            <v:shape id="Text Box 4" o:spid="_x0000_s121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18" style="position:absolute;left:0;text-align:left;margin-left:485pt;margin-top:245.15pt;width:19.25pt;height:17.1pt;z-index:251593728" coordorigin="4893,9741" coordsize="385,342">
            <v:oval id="Oval 3" o:spid="_x0000_s1219" style="position:absolute;left:4976;top:9800;width:217;height:206;visibility:visible" fillcolor="yellow" strokecolor="red" strokeweight="1pt"/>
            <v:shape id="Text Box 4" o:spid="_x0000_s122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1" style="position:absolute;left:0;text-align:left;margin-left:598pt;margin-top:245.15pt;width:19.25pt;height:17.1pt;z-index:251591680" coordorigin="4893,9741" coordsize="385,342">
            <v:oval id="Oval 3" o:spid="_x0000_s1222" style="position:absolute;left:4976;top:9800;width:217;height:206;visibility:visible" fillcolor="yellow" strokecolor="red" strokeweight="1pt"/>
            <v:shape id="Text Box 4" o:spid="_x0000_s12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4" style="position:absolute;left:0;text-align:left;margin-left:544pt;margin-top:245.15pt;width:19.25pt;height:17.1pt;z-index:251592704" coordorigin="4893,9741" coordsize="385,342">
            <v:oval id="Oval 3" o:spid="_x0000_s1225" style="position:absolute;left:4976;top:9800;width:217;height:206;visibility:visible" fillcolor="yellow" strokecolor="red" strokeweight="1pt"/>
            <v:shape id="Text Box 4" o:spid="_x0000_s12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7" style="position:absolute;left:0;text-align:left;margin-left:581pt;margin-top:210.65pt;width:19.25pt;height:17.1pt;z-index:251612160" coordorigin="4893,9741" coordsize="385,342">
            <v:oval id="Oval 3" o:spid="_x0000_s1228" style="position:absolute;left:4976;top:9800;width:217;height:206;visibility:visible" fillcolor="yellow" strokecolor="red" strokeweight="1pt"/>
            <v:shape id="Text Box 4" o:spid="_x0000_s1229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0" style="position:absolute;left:0;text-align:left;margin-left:538pt;margin-top:209.15pt;width:19.25pt;height:17.1pt;z-index:251613184" coordorigin="4893,9741" coordsize="385,342">
            <v:oval id="Oval 3" o:spid="_x0000_s1231" style="position:absolute;left:4976;top:9800;width:217;height:206;visibility:visible" fillcolor="yellow" strokecolor="red" strokeweight="1pt"/>
            <v:shape id="Text Box 4" o:spid="_x0000_s1232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3" style="position:absolute;left:0;text-align:left;margin-left:523.5pt;margin-top:170.65pt;width:19.25pt;height:17.1pt;z-index:251621376" coordorigin="4893,9741" coordsize="385,342">
            <v:oval id="Oval 3" o:spid="_x0000_s1234" style="position:absolute;left:4976;top:9800;width:217;height:206;visibility:visible" fillcolor="yellow" strokecolor="red" strokeweight="1pt"/>
            <v:shape id="Text Box 4" o:spid="_x0000_s1235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6" style="position:absolute;left:0;text-align:left;margin-left:246.65pt;margin-top:166.85pt;width:19.25pt;height:17.1pt;z-index:251626496" coordorigin="4893,9741" coordsize="385,342">
            <v:oval id="Oval 3" o:spid="_x0000_s1237" style="position:absolute;left:4976;top:9800;width:217;height:206;visibility:visible" fillcolor="yellow" strokecolor="red" strokeweight="1pt"/>
            <v:shape id="Text Box 4" o:spid="_x0000_s123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9" style="position:absolute;left:0;text-align:left;margin-left:135.15pt;margin-top:163.35pt;width:19.25pt;height:17.1pt;z-index:251622400" coordorigin="4893,9741" coordsize="385,342">
            <v:oval id="Oval 3" o:spid="_x0000_s1240" style="position:absolute;left:4976;top:9800;width:217;height:206;visibility:visible" fillcolor="yellow" strokecolor="red" strokeweight="1pt"/>
            <v:shape id="Text Box 4" o:spid="_x0000_s1241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2" style="position:absolute;left:0;text-align:left;margin-left:119.15pt;margin-top:163.85pt;width:19.25pt;height:17.1pt;z-index:251623424" coordorigin="4893,9741" coordsize="385,342">
            <v:oval id="Oval 3" o:spid="_x0000_s1243" style="position:absolute;left:4976;top:9800;width:217;height:206;visibility:visible" fillcolor="yellow" strokecolor="red" strokeweight="1pt"/>
            <v:shape id="Text Box 4" o:spid="_x0000_s1244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5" style="position:absolute;left:0;text-align:left;margin-left:65.5pt;margin-top:269.65pt;width:19.25pt;height:17.1pt;z-index:251596800" coordorigin="4893,9741" coordsize="385,342">
            <v:oval id="Oval 3" o:spid="_x0000_s1246" style="position:absolute;left:4976;top:9800;width:217;height:206;visibility:visible" fillcolor="yellow" strokecolor="red" strokeweight="1pt"/>
            <v:shape id="Text Box 4" o:spid="_x0000_s124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8" style="position:absolute;left:0;text-align:left;margin-left:96.5pt;margin-top:60.15pt;width:19.25pt;height:17.1pt;z-index:251582464" coordorigin="4893,9741" coordsize="385,342">
            <v:oval id="Oval 3" o:spid="_x0000_s1249" style="position:absolute;left:4976;top:9800;width:217;height:206;visibility:visible" fillcolor="yellow" strokecolor="red" strokeweight="1pt"/>
            <v:shape id="Text Box 4" o:spid="_x0000_s1250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1" style="position:absolute;left:0;text-align:left;margin-left:95.5pt;margin-top:123.15pt;width:19.25pt;height:17.1pt;z-index:251602944" coordorigin="4893,9741" coordsize="385,342">
            <v:oval id="Oval 3" o:spid="_x0000_s1252" style="position:absolute;left:4976;top:9800;width:217;height:206;visibility:visible" fillcolor="yellow" strokecolor="red" strokeweight="1pt"/>
            <v:shape id="Text Box 4" o:spid="_x0000_s125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4" style="position:absolute;left:0;text-align:left;margin-left:229.5pt;margin-top:127.65pt;width:19.25pt;height:17.1pt;z-index:251604992" coordorigin="4893,9741" coordsize="385,342">
            <v:oval id="Oval 3" o:spid="_x0000_s1255" style="position:absolute;left:4976;top:9800;width:217;height:206;visibility:visible" fillcolor="yellow" strokecolor="red" strokeweight="1pt"/>
            <v:shape id="Text Box 4" o:spid="_x0000_s125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7" style="position:absolute;left:0;text-align:left;margin-left:184pt;margin-top:128.15pt;width:19.25pt;height:17.1pt;z-index:251603968" coordorigin="4893,9741" coordsize="385,342">
            <v:oval id="Oval 3" o:spid="_x0000_s1258" style="position:absolute;left:4976;top:9800;width:217;height:206;visibility:visible" fillcolor="yellow" strokecolor="red" strokeweight="1pt"/>
            <v:shape id="Text Box 4" o:spid="_x0000_s125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0" style="position:absolute;left:0;text-align:left;margin-left:234.5pt;margin-top:56.15pt;width:19.25pt;height:17.1pt;z-index:251584512" coordorigin="4893,9741" coordsize="385,342">
            <v:oval id="Oval 3" o:spid="_x0000_s1261" style="position:absolute;left:4976;top:9800;width:217;height:206;visibility:visible" fillcolor="yellow" strokecolor="red" strokeweight="1pt"/>
            <v:shape id="Text Box 4" o:spid="_x0000_s126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3" style="position:absolute;left:0;text-align:left;margin-left:283pt;margin-top:85.15pt;width:19.25pt;height:17.1pt;z-index:251585536" coordorigin="4893,9741" coordsize="385,342">
            <v:oval id="Oval 3" o:spid="_x0000_s1264" style="position:absolute;left:4976;top:9800;width:217;height:206;visibility:visible" fillcolor="yellow" strokecolor="red" strokeweight="1pt"/>
            <v:shape id="Text Box 4" o:spid="_x0000_s126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6" style="position:absolute;left:0;text-align:left;margin-left:481.5pt;margin-top:86.65pt;width:19.25pt;height:17.1pt;z-index:251586560" coordorigin="4893,9741" coordsize="385,342">
            <v:oval id="Oval 3" o:spid="_x0000_s1267" style="position:absolute;left:4976;top:9800;width:217;height:206;visibility:visible" fillcolor="yellow" strokecolor="red" strokeweight="1pt"/>
            <v:shape id="Text Box 4" o:spid="_x0000_s126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9" style="position:absolute;left:0;text-align:left;margin-left:478pt;margin-top:140.15pt;width:19.25pt;height:17.1pt;z-index:251607040" coordorigin="4893,9741" coordsize="385,342">
            <v:oval id="Oval 3" o:spid="_x0000_s1270" style="position:absolute;left:4976;top:9800;width:217;height:206;visibility:visible" fillcolor="yellow" strokecolor="red" strokeweight="1pt"/>
            <v:shape id="Text Box 4" o:spid="_x0000_s127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2" style="position:absolute;left:0;text-align:left;margin-left:533.5pt;margin-top:127.15pt;width:19.25pt;height:17.1pt;z-index:251608064" coordorigin="4893,9741" coordsize="385,342">
            <v:oval id="Oval 3" o:spid="_x0000_s1273" style="position:absolute;left:4976;top:9800;width:217;height:206;visibility:visible" fillcolor="yellow" strokecolor="red" strokeweight="1pt"/>
            <v:shape id="Text Box 4" o:spid="_x0000_s127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5" style="position:absolute;left:0;text-align:left;margin-left:583pt;margin-top:57.15pt;width:19.25pt;height:17.1pt;z-index:251588608" coordorigin="4893,9741" coordsize="385,342">
            <v:oval id="Oval 3" o:spid="_x0000_s1276" style="position:absolute;left:4976;top:9800;width:217;height:206;visibility:visible" fillcolor="yellow" strokecolor="red" strokeweight="1pt"/>
            <v:shape id="Text Box 4" o:spid="_x0000_s127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8" style="position:absolute;left:0;text-align:left;margin-left:528.5pt;margin-top:54.65pt;width:19.25pt;height:17.1pt;z-index:251587584" coordorigin="4893,9741" coordsize="385,342">
            <v:oval id="Oval 3" o:spid="_x0000_s1279" style="position:absolute;left:4976;top:9800;width:217;height:206;visibility:visible" fillcolor="yellow" strokecolor="red" strokeweight="1pt"/>
            <v:shape id="Text Box 4" o:spid="_x0000_s128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1" style="position:absolute;left:0;text-align:left;margin-left:580.5pt;margin-top:124.15pt;width:19.25pt;height:17.1pt;z-index:251609088" coordorigin="4893,9741" coordsize="385,342">
            <v:oval id="Oval 3" o:spid="_x0000_s1282" style="position:absolute;left:4976;top:9800;width:217;height:206;visibility:visible" fillcolor="yellow" strokecolor="red" strokeweight="1pt"/>
            <v:shape id="Text Box 4" o:spid="_x0000_s128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4" style="position:absolute;left:0;text-align:left;margin-left:672.5pt;margin-top:122.15pt;width:19.25pt;height:17.1pt;z-index:251610112" coordorigin="4893,9741" coordsize="385,342">
            <v:oval id="Oval 3" o:spid="_x0000_s1285" style="position:absolute;left:4976;top:9800;width:217;height:206;visibility:visible" fillcolor="yellow" strokecolor="red" strokeweight="1pt"/>
            <v:shape id="Text Box 4" o:spid="_x0000_s128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7" style="position:absolute;left:0;text-align:left;margin-left:672pt;margin-top:66.65pt;width:19.25pt;height:17.1pt;z-index:251589632" coordorigin="4893,9741" coordsize="385,342">
            <v:oval id="Oval 3" o:spid="_x0000_s1288" style="position:absolute;left:4976;top:9800;width:217;height:206;visibility:visible" fillcolor="yellow" strokecolor="red" strokeweight="1pt"/>
            <v:shape id="Text Box 4" o:spid="_x0000_s128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0" style="position:absolute;left:0;text-align:left;margin-left:708.15pt;margin-top:167.35pt;width:19.25pt;height:17.1pt;z-index:251618304" coordorigin="4893,9741" coordsize="385,342">
            <v:oval id="Oval 3" o:spid="_x0000_s1291" style="position:absolute;left:4976;top:9800;width:217;height:206;visibility:visible" fillcolor="yellow" strokecolor="red" strokeweight="1pt"/>
            <v:shape id="Text Box 4" o:spid="_x0000_s129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3" style="position:absolute;left:0;text-align:left;margin-left:677.65pt;margin-top:166.85pt;width:19.25pt;height:17.1pt;z-index:251617280" coordorigin="4893,9741" coordsize="385,342">
            <v:oval id="Oval 3" o:spid="_x0000_s1294" style="position:absolute;left:4976;top:9800;width:217;height:206;visibility:visible" fillcolor="yellow" strokecolor="red" strokeweight="1pt"/>
            <v:shape id="Text Box 4" o:spid="_x0000_s129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6" style="position:absolute;left:0;text-align:left;margin-left:608.15pt;margin-top:167.35pt;width:19.25pt;height:17.1pt;z-index:251620352" coordorigin="4893,9741" coordsize="385,342">
            <v:oval id="Oval 3" o:spid="_x0000_s1297" style="position:absolute;left:4976;top:9800;width:217;height:206;visibility:visible" fillcolor="yellow" strokecolor="red" strokeweight="1pt"/>
            <v:shape id="Text Box 4" o:spid="_x0000_s129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9" style="position:absolute;left:0;text-align:left;margin-left:648.15pt;margin-top:166.85pt;width:19.25pt;height:17.1pt;z-index:251619328" coordorigin="4893,9741" coordsize="385,342">
            <v:oval id="Oval 3" o:spid="_x0000_s1300" style="position:absolute;left:4976;top:9800;width:217;height:206;visibility:visible" fillcolor="yellow" strokecolor="red" strokeweight="1pt"/>
            <v:shape id="Text Box 4" o:spid="_x0000_s130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2" style="position:absolute;left:0;text-align:left;margin-left:679.5pt;margin-top:210.65pt;width:19.25pt;height:17.1pt;z-index:251611136" coordorigin="4893,9741" coordsize="385,342">
            <v:oval id="Oval 3" o:spid="_x0000_s1303" style="position:absolute;left:4976;top:9800;width:217;height:206;visibility:visible" fillcolor="yellow" strokecolor="red" strokeweight="1pt"/>
            <v:shape id="Text Box 4" o:spid="_x0000_s130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5" style="position:absolute;left:0;text-align:left;margin-left:668.5pt;margin-top:261.65pt;width:19.25pt;height:17.1pt;z-index:251590656" coordorigin="4893,9741" coordsize="385,342">
            <v:oval id="Oval 3" o:spid="_x0000_s1306" style="position:absolute;left:4976;top:9800;width:217;height:206;visibility:visible" fillcolor="yellow" strokecolor="red" strokeweight="1pt"/>
            <v:shape id="Text Box 4" o:spid="_x0000_s130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308" style="position:absolute;left:0;text-align:left;margin-left:630.25pt;margin-top:217.95pt;width:9.45pt;height:24.5pt;z-index:251581440" stroked="f"/>
        </w:pict>
      </w:r>
      <w:r>
        <w:rPr>
          <w:noProof/>
          <w:lang w:eastAsia="ru-RU"/>
        </w:rPr>
        <w:pict>
          <v:rect id="_x0000_s1309" style="position:absolute;left:0;text-align:left;margin-left:624.95pt;margin-top:219.15pt;width:4.75pt;height:24.5pt;z-index:251580416" fillcolor="#969696"/>
        </w:pict>
      </w:r>
      <w:r>
        <w:rPr>
          <w:noProof/>
          <w:lang w:eastAsia="ru-RU"/>
        </w:rPr>
        <w:pict>
          <v:rect id="_x0000_s1310" style="position:absolute;left:0;text-align:left;margin-left:148.3pt;margin-top:213.15pt;width:8.6pt;height:24.5pt;z-index:251579392" stroked="f"/>
        </w:pict>
      </w:r>
      <w:r>
        <w:rPr>
          <w:noProof/>
          <w:lang w:eastAsia="ru-RU"/>
        </w:rPr>
        <w:pict>
          <v:rect id="_x0000_s1311" style="position:absolute;left:0;text-align:left;margin-left:157.45pt;margin-top:212.3pt;width:4.75pt;height:24.5pt;z-index:251578368" fillcolor="#969696"/>
        </w:pict>
      </w:r>
      <w:r>
        <w:rPr>
          <w:noProof/>
          <w:lang w:eastAsia="ru-RU"/>
        </w:rPr>
        <w:pict>
          <v:group id="_x0000_s1312" style="position:absolute;left:0;text-align:left;margin-left:383.15pt;margin-top:213.35pt;width:19.25pt;height:17.1pt;z-index:251598848" coordorigin="4893,9741" coordsize="385,342">
            <v:oval id="Oval 3" o:spid="_x0000_s1313" style="position:absolute;left:4976;top:9800;width:217;height:206;visibility:visible" fillcolor="yellow" strokecolor="red" strokeweight="1pt"/>
            <v:shape id="Text Box 4" o:spid="_x0000_s131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5" style="position:absolute;left:0;text-align:left;margin-left:385.15pt;margin-top:171.35pt;width:19.25pt;height:17.1pt;z-index:251601920" coordorigin="4893,9741" coordsize="385,342">
            <v:oval id="Oval 3" o:spid="_x0000_s1316" style="position:absolute;left:4976;top:9800;width:217;height:206;visibility:visible" fillcolor="yellow" strokecolor="red" strokeweight="1pt"/>
            <v:shape id="Text Box 4" o:spid="_x0000_s131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8" style="position:absolute;left:0;text-align:left;margin-left:289.5pt;margin-top:130.65pt;width:19.25pt;height:17.1pt;z-index:251606016" coordorigin="4893,9741" coordsize="385,342">
            <v:oval id="Oval 3" o:spid="_x0000_s1319" style="position:absolute;left:4976;top:9800;width:217;height:206;visibility:visible" fillcolor="yellow" strokecolor="red" strokeweight="1pt"/>
            <v:shape id="Text Box 4" o:spid="_x0000_s132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1" style="position:absolute;left:0;text-align:left;margin-left:350.15pt;margin-top:119.35pt;width:19.25pt;height:17.1pt;z-index:251600896" coordorigin="4893,9741" coordsize="385,342">
            <v:oval id="Oval 3" o:spid="_x0000_s1322" style="position:absolute;left:4976;top:9800;width:217;height:206;visibility:visible" fillcolor="yellow" strokecolor="red" strokeweight="1pt"/>
            <v:shape id="Text Box 4" o:spid="_x0000_s13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4" style="position:absolute;left:0;text-align:left;margin-left:418.65pt;margin-top:119.35pt;width:19.25pt;height:17.1pt;z-index:251599872" coordorigin="4893,9741" coordsize="385,342">
            <v:oval id="Oval 3" o:spid="_x0000_s1325" style="position:absolute;left:4976;top:9800;width:217;height:206;visibility:visible" fillcolor="yellow" strokecolor="red" strokeweight="1pt"/>
            <v:shape id="Text Box 4" o:spid="_x0000_s13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7" style="position:absolute;left:0;text-align:left;margin-left:186.5pt;margin-top:57.65pt;width:19.25pt;height:17.1pt;z-index:251583488" coordorigin="4893,9741" coordsize="385,342">
            <v:oval id="Oval 3" o:spid="_x0000_s1328" style="position:absolute;left:4976;top:9800;width:217;height:206;visibility:visible" fillcolor="yellow" strokecolor="red" strokeweight="1pt"/>
            <v:shape id="Text Box 4" o:spid="_x0000_s132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0" style="position:absolute;left:0;text-align:left;margin-left:58.15pt;margin-top:157.85pt;width:19.25pt;height:17.1pt;z-index:251625472" coordorigin="4893,9741" coordsize="385,342">
            <v:oval id="Oval 3" o:spid="_x0000_s1331" style="position:absolute;left:4976;top:9800;width:217;height:206;visibility:visible" fillcolor="yellow" strokecolor="red" strokeweight="1pt"/>
            <v:shape id="Text Box 4" o:spid="_x0000_s1332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3" style="position:absolute;left:0;text-align:left;margin-left:97.15pt;margin-top:157.85pt;width:19.25pt;height:17.1pt;z-index:251624448" coordorigin="4893,9741" coordsize="385,342">
            <v:oval id="Oval 3" o:spid="_x0000_s1334" style="position:absolute;left:4976;top:9800;width:217;height:206;visibility:visible" fillcolor="yellow" strokecolor="red" strokeweight="1pt"/>
            <v:shape id="Text Box 4" o:spid="_x0000_s1335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6" style="position:absolute;left:0;text-align:left;margin-left:101.5pt;margin-top:190.15pt;width:19.25pt;height:17.1pt;z-index:251616256" coordorigin="4893,9741" coordsize="385,342">
            <v:oval id="Oval 3" o:spid="_x0000_s1337" style="position:absolute;left:4976;top:9800;width:217;height:206;visibility:visible" fillcolor="yellow" strokecolor="red" strokeweight="1pt"/>
            <v:shape id="Text Box 4" o:spid="_x0000_s1338" type="#_x0000_t202" style="position:absolute;left:4893;top:9741;width:385;height:342;visibility:visible" filled="f" fillcolor="red" stroked="f" strokecolor="yellow">
              <v:textbox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 w:rsidRPr="009A2253">
        <w:rPr>
          <w:noProof/>
          <w:lang w:eastAsia="ru-RU"/>
        </w:rPr>
        <w:pict>
          <v:shape id="_x0000_i1026" type="#_x0000_t75" style="width:754pt;height:338.5pt;visibility:visible">
            <v:imagedata r:id="rId5" o:title=""/>
          </v:shape>
        </w:pict>
      </w:r>
    </w:p>
    <w:p w:rsidR="005144E9" w:rsidRDefault="005144E9" w:rsidP="00BD785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144E9" w:rsidRDefault="005144E9" w:rsidP="00BD785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BD7857">
        <w:rPr>
          <w:rFonts w:ascii="Times New Roman" w:hAnsi="Times New Roman" w:cs="Times New Roman"/>
          <w:sz w:val="24"/>
          <w:szCs w:val="24"/>
        </w:rPr>
        <w:t xml:space="preserve"> Вход (выход) в здание эвакуационный          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BD7857">
        <w:rPr>
          <w:rFonts w:ascii="Times New Roman" w:hAnsi="Times New Roman" w:cs="Times New Roman"/>
          <w:sz w:val="24"/>
          <w:szCs w:val="24"/>
        </w:rPr>
        <w:t xml:space="preserve"> Входная площадка (перед дверью)           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7857">
        <w:rPr>
          <w:rFonts w:ascii="Times New Roman" w:hAnsi="Times New Roman" w:cs="Times New Roman"/>
          <w:sz w:val="24"/>
          <w:szCs w:val="24"/>
        </w:rPr>
        <w:t xml:space="preserve">. Лестница                                                                                       </w:t>
      </w:r>
    </w:p>
    <w:p w:rsidR="005144E9" w:rsidRPr="00BD7857" w:rsidRDefault="005144E9" w:rsidP="00BD785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D7857">
        <w:rPr>
          <w:rFonts w:ascii="Times New Roman" w:hAnsi="Times New Roman" w:cs="Times New Roman"/>
          <w:sz w:val="24"/>
          <w:szCs w:val="24"/>
        </w:rPr>
        <w:t xml:space="preserve">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D7857">
        <w:rPr>
          <w:rFonts w:ascii="Times New Roman" w:hAnsi="Times New Roman" w:cs="Times New Roman"/>
          <w:sz w:val="24"/>
          <w:szCs w:val="24"/>
        </w:rPr>
        <w:t xml:space="preserve">    Пути движения внутри здания                       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BD7857">
        <w:rPr>
          <w:rFonts w:ascii="Times New Roman" w:hAnsi="Times New Roman" w:cs="Times New Roman"/>
          <w:sz w:val="24"/>
          <w:szCs w:val="24"/>
        </w:rPr>
        <w:t xml:space="preserve"> Жилые помещения                                    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D7857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</w:t>
      </w:r>
    </w:p>
    <w:p w:rsidR="005144E9" w:rsidRDefault="005144E9" w:rsidP="002C2329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D7857">
        <w:rPr>
          <w:rFonts w:ascii="Times New Roman" w:hAnsi="Times New Roman" w:cs="Times New Roman"/>
          <w:sz w:val="24"/>
          <w:szCs w:val="24"/>
        </w:rPr>
        <w:t xml:space="preserve"> Вход (выход)  основной                                             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D7857">
        <w:rPr>
          <w:rFonts w:ascii="Times New Roman" w:hAnsi="Times New Roman" w:cs="Times New Roman"/>
          <w:sz w:val="24"/>
          <w:szCs w:val="24"/>
        </w:rPr>
        <w:t xml:space="preserve">   Коридор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720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BD7857">
        <w:rPr>
          <w:rFonts w:ascii="Times New Roman" w:hAnsi="Times New Roman" w:cs="Times New Roman"/>
          <w:sz w:val="24"/>
          <w:szCs w:val="24"/>
        </w:rPr>
        <w:t>. дверь</w:t>
      </w: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Приложение №9</w:t>
      </w: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к Акту обследования ОСИ паспорта</w:t>
      </w: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B0D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доступности ОСИ №1-4.2022 </w:t>
      </w:r>
      <w:r w:rsidRPr="00B622CC">
        <w:rPr>
          <w:rFonts w:ascii="Times New Roman" w:hAnsi="Times New Roman" w:cs="Times New Roman"/>
        </w:rPr>
        <w:t>от 04.04.2022 г.</w:t>
      </w: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DC7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5144E9" w:rsidRPr="001B0DC7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DC7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 4»</w:t>
      </w: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B0DC7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339" type="#_x0000_t202" style="position:absolute;left:0;text-align:left;margin-left:368.65pt;margin-top:210.8pt;width:62pt;height:20pt;z-index:251630592" filled="f" stroked="f">
            <v:textbox style="mso-next-textbox:#_x0000_s1339">
              <w:txbxContent>
                <w:p w:rsidR="005144E9" w:rsidRDefault="005144E9">
                  <w:r>
                    <w:t>Холлл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340" style="position:absolute;left:0;text-align:left;margin-left:384.65pt;margin-top:227.1pt;width:19.25pt;height:17.1pt;z-index:251652096" coordorigin="4893,9741" coordsize="385,342">
            <v:oval id="Oval 3" o:spid="_x0000_s1341" style="position:absolute;left:4976;top:9800;width:217;height:206;visibility:visible" fillcolor="yellow" strokecolor="red" strokeweight="1pt"/>
            <v:shape id="Text Box 4" o:spid="_x0000_s134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3" style="position:absolute;left:0;text-align:left;margin-left:295.5pt;margin-top:97.4pt;width:19.25pt;height:17.1pt;z-index:251638784" coordorigin="4893,9741" coordsize="385,342">
            <v:oval id="Oval 3" o:spid="_x0000_s1344" style="position:absolute;left:4976;top:9800;width:217;height:206;visibility:visible" fillcolor="yellow" strokecolor="red" strokeweight="1pt"/>
            <v:shape id="Text Box 4" o:spid="_x0000_s134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6" style="position:absolute;left:0;text-align:left;margin-left:4in;margin-top:130.9pt;width:19.25pt;height:17.1pt;z-index:251659264" coordorigin="4893,9741" coordsize="385,342">
            <v:oval id="Oval 3" o:spid="_x0000_s1347" style="position:absolute;left:4976;top:9800;width:217;height:206;visibility:visible" fillcolor="yellow" strokecolor="red" strokeweight="1pt"/>
            <v:shape id="Text Box 4" o:spid="_x0000_s134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9" style="position:absolute;left:0;text-align:left;margin-left:223.5pt;margin-top:120.9pt;width:19.25pt;height:17.1pt;z-index:251658240" coordorigin="4893,9741" coordsize="385,342">
            <v:oval id="Oval 3" o:spid="_x0000_s1350" style="position:absolute;left:4976;top:9800;width:217;height:206;visibility:visible" fillcolor="yellow" strokecolor="red" strokeweight="1pt"/>
            <v:shape id="Text Box 4" o:spid="_x0000_s13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2" style="position:absolute;left:0;text-align:left;margin-left:177.5pt;margin-top:121.4pt;width:19.25pt;height:17.1pt;z-index:251657216" coordorigin="4893,9741" coordsize="385,342">
            <v:oval id="Oval 3" o:spid="_x0000_s1353" style="position:absolute;left:4976;top:9800;width:217;height:206;visibility:visible" fillcolor="yellow" strokecolor="red" strokeweight="1pt"/>
            <v:shape id="Text Box 4" o:spid="_x0000_s135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5" style="position:absolute;left:0;text-align:left;margin-left:135.15pt;margin-top:160.6pt;width:19.25pt;height:17.1pt;z-index:251674624" coordorigin="4893,9741" coordsize="385,342">
            <v:oval id="Oval 3" o:spid="_x0000_s1356" style="position:absolute;left:4976;top:9800;width:217;height:206;visibility:visible" fillcolor="yellow" strokecolor="red" strokeweight="1pt"/>
            <v:shape id="Text Box 4" o:spid="_x0000_s135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8" style="position:absolute;left:0;text-align:left;margin-left:110.15pt;margin-top:155.6pt;width:19.25pt;height:17.1pt;z-index:251675648" coordorigin="4893,9741" coordsize="385,342">
            <v:oval id="Oval 3" o:spid="_x0000_s1359" style="position:absolute;left:4976;top:9800;width:217;height:206;visibility:visible" fillcolor="yellow" strokecolor="red" strokeweight="1pt"/>
            <v:shape id="Text Box 4" o:spid="_x0000_s136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1" style="position:absolute;left:0;text-align:left;margin-left:75.15pt;margin-top:155.6pt;width:19.25pt;height:17.1pt;z-index:251676672" coordorigin="4893,9741" coordsize="385,342">
            <v:oval id="Oval 3" o:spid="_x0000_s1362" style="position:absolute;left:4976;top:9800;width:217;height:206;visibility:visible" fillcolor="yellow" strokecolor="red" strokeweight="1pt"/>
            <v:shape id="Text Box 4" o:spid="_x0000_s136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4" style="position:absolute;left:0;text-align:left;margin-left:56.15pt;margin-top:156.1pt;width:19.25pt;height:17.1pt;z-index:251677696" coordorigin="4893,9741" coordsize="385,342">
            <v:oval id="Oval 3" o:spid="_x0000_s1365" style="position:absolute;left:4976;top:9800;width:217;height:206;visibility:visible" fillcolor="yellow" strokecolor="red" strokeweight="1pt"/>
            <v:shape id="Text Box 4" o:spid="_x0000_s136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7" style="position:absolute;left:0;text-align:left;margin-left:82pt;margin-top:200.4pt;width:19.25pt;height:17.1pt;z-index:251669504" coordorigin="4893,9741" coordsize="385,342">
            <v:oval id="Oval 3" o:spid="_x0000_s1368" style="position:absolute;left:4976;top:9800;width:217;height:206;visibility:visible" fillcolor="yellow" strokecolor="red" strokeweight="1pt"/>
            <v:shape id="Text Box 4" o:spid="_x0000_s136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0" style="position:absolute;left:0;text-align:left;margin-left:168pt;margin-top:232.4pt;width:19.25pt;height:17.1pt;z-index:251649024" coordorigin="4893,9741" coordsize="385,342">
            <v:oval id="Oval 3" o:spid="_x0000_s1371" style="position:absolute;left:4976;top:9800;width:217;height:206;visibility:visible" fillcolor="yellow" strokecolor="red" strokeweight="1pt"/>
            <v:shape id="Text Box 4" o:spid="_x0000_s137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3" style="position:absolute;left:0;text-align:left;margin-left:179pt;margin-top:199.4pt;width:19.25pt;height:17.1pt;z-index:251668480" coordorigin="4893,9741" coordsize="385,342">
            <v:oval id="Oval 3" o:spid="_x0000_s1374" style="position:absolute;left:4976;top:9800;width:217;height:206;visibility:visible" fillcolor="yellow" strokecolor="red" strokeweight="1pt"/>
            <v:shape id="Text Box 4" o:spid="_x0000_s137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6" style="position:absolute;left:0;text-align:left;margin-left:226.5pt;margin-top:195.4pt;width:19.25pt;height:17.1pt;z-index:251667456" coordorigin="4893,9741" coordsize="385,342">
            <v:oval id="Oval 3" o:spid="_x0000_s1377" style="position:absolute;left:4976;top:9800;width:217;height:206;visibility:visible" fillcolor="yellow" strokecolor="red" strokeweight="1pt"/>
            <v:shape id="Text Box 4" o:spid="_x0000_s137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9" style="position:absolute;left:0;text-align:left;margin-left:235.5pt;margin-top:233.9pt;width:19.25pt;height:17.1pt;z-index:251648000" coordorigin="4893,9741" coordsize="385,342">
            <v:oval id="Oval 3" o:spid="_x0000_s1380" style="position:absolute;left:4976;top:9800;width:217;height:206;visibility:visible" fillcolor="yellow" strokecolor="red" strokeweight="1pt"/>
            <v:shape id="Text Box 4" o:spid="_x0000_s138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2" style="position:absolute;left:0;text-align:left;margin-left:307.15pt;margin-top:232.1pt;width:19.25pt;height:17.1pt;z-index:251651072" coordorigin="4893,9741" coordsize="385,342">
            <v:oval id="Oval 3" o:spid="_x0000_s1383" style="position:absolute;left:4976;top:9800;width:217;height:206;visibility:visible" fillcolor="yellow" strokecolor="red" strokeweight="1pt"/>
            <v:shape id="Text Box 4" o:spid="_x0000_s138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5" style="position:absolute;left:0;text-align:left;margin-left:291.65pt;margin-top:199.6pt;width:19.25pt;height:17.1pt;z-index:251679744" coordorigin="4893,9741" coordsize="385,342">
            <v:oval id="Oval 3" o:spid="_x0000_s1386" style="position:absolute;left:4976;top:9800;width:217;height:206;visibility:visible" fillcolor="yellow" strokecolor="red" strokeweight="1pt"/>
            <v:shape id="Text Box 4" o:spid="_x0000_s138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8" style="position:absolute;left:0;text-align:left;margin-left:593.5pt;margin-top:200.4pt;width:19.25pt;height:17.1pt;z-index:251665408" coordorigin="4893,9741" coordsize="385,342">
            <v:oval id="Oval 3" o:spid="_x0000_s1389" style="position:absolute;left:4976;top:9800;width:217;height:206;visibility:visible" fillcolor="yellow" strokecolor="red" strokeweight="1pt"/>
            <v:shape id="Text Box 4" o:spid="_x0000_s139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391" style="position:absolute;left:0;text-align:left;margin-left:641.25pt;margin-top:199.7pt;width:9.45pt;height:24.5pt;z-index:251634688" stroked="f"/>
        </w:pict>
      </w:r>
      <w:r>
        <w:rPr>
          <w:noProof/>
          <w:lang w:eastAsia="ru-RU"/>
        </w:rPr>
        <w:pict>
          <v:rect id="_x0000_s1392" style="position:absolute;left:0;text-align:left;margin-left:635.95pt;margin-top:200.9pt;width:4.75pt;height:24.5pt;z-index:251633664" fillcolor="#969696"/>
        </w:pict>
      </w:r>
      <w:r>
        <w:rPr>
          <w:noProof/>
          <w:lang w:eastAsia="ru-RU"/>
        </w:rPr>
        <w:pict>
          <v:rect id="_x0000_s1393" style="position:absolute;left:0;text-align:left;margin-left:149.95pt;margin-top:201.05pt;width:4.75pt;height:24.5pt;z-index:251631616" fillcolor="#969696"/>
        </w:pict>
      </w:r>
      <w:r>
        <w:rPr>
          <w:noProof/>
          <w:lang w:eastAsia="ru-RU"/>
        </w:rPr>
        <w:pict>
          <v:rect id="_x0000_s1394" style="position:absolute;left:0;text-align:left;margin-left:140.8pt;margin-top:201.9pt;width:8.6pt;height:24.5pt;z-index:251632640" stroked="f"/>
        </w:pict>
      </w:r>
      <w:r>
        <w:rPr>
          <w:noProof/>
          <w:lang w:eastAsia="ru-RU"/>
        </w:rPr>
        <w:pict>
          <v:group id="_x0000_s1395" style="position:absolute;left:0;text-align:left;margin-left:85pt;margin-top:116.9pt;width:19.25pt;height:17.1pt;z-index:251656192" coordorigin="4893,9741" coordsize="385,342">
            <v:oval id="Oval 3" o:spid="_x0000_s1396" style="position:absolute;left:4976;top:9800;width:217;height:206;visibility:visible" fillcolor="yellow" strokecolor="red" strokeweight="1pt"/>
            <v:shape id="Text Box 4" o:spid="_x0000_s13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8" style="position:absolute;left:0;text-align:left;margin-left:92pt;margin-top:52.9pt;width:19.25pt;height:17.1pt;z-index:251635712" coordorigin="4893,9741" coordsize="385,342">
            <v:oval id="Oval 3" o:spid="_x0000_s1399" style="position:absolute;left:4976;top:9800;width:217;height:206;visibility:visible" fillcolor="yellow" strokecolor="red" strokeweight="1pt"/>
            <v:shape id="Text Box 4" o:spid="_x0000_s140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1" style="position:absolute;left:0;text-align:left;margin-left:177.5pt;margin-top:51.4pt;width:19.25pt;height:17.1pt;z-index:251636736" coordorigin="4893,9741" coordsize="385,342">
            <v:oval id="Oval 3" o:spid="_x0000_s1402" style="position:absolute;left:4976;top:9800;width:217;height:206;visibility:visible" fillcolor="yellow" strokecolor="red" strokeweight="1pt"/>
            <v:shape id="Text Box 4" o:spid="_x0000_s140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4" style="position:absolute;left:0;text-align:left;margin-left:233.5pt;margin-top:51.9pt;width:19.25pt;height:17.1pt;z-index:251637760" coordorigin="4893,9741" coordsize="385,342">
            <v:oval id="Oval 3" o:spid="_x0000_s1405" style="position:absolute;left:4976;top:9800;width:217;height:206;visibility:visible" fillcolor="yellow" strokecolor="red" strokeweight="1pt"/>
            <v:shape id="Text Box 4" o:spid="_x0000_s140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7" style="position:absolute;left:0;text-align:left;margin-left:460pt;margin-top:162.4pt;width:19.25pt;height:17.1pt;z-index:251673600" coordorigin="4893,9741" coordsize="385,342">
            <v:oval id="Oval 3" o:spid="_x0000_s1408" style="position:absolute;left:4976;top:9800;width:217;height:206;visibility:visible" fillcolor="yellow" strokecolor="red" strokeweight="1pt"/>
            <v:shape id="Text Box 4" o:spid="_x0000_s140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0" style="position:absolute;left:0;text-align:left;margin-left:383.15pt;margin-top:161.6pt;width:19.25pt;height:17.1pt;z-index:251655168" coordorigin="4893,9741" coordsize="385,342">
            <v:oval id="Oval 3" o:spid="_x0000_s1411" style="position:absolute;left:4976;top:9800;width:217;height:206;visibility:visible" fillcolor="yellow" strokecolor="red" strokeweight="1pt"/>
            <v:shape id="Text Box 4" o:spid="_x0000_s141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3" style="position:absolute;left:0;text-align:left;margin-left:351.15pt;margin-top:125.1pt;width:19.25pt;height:17.1pt;z-index:251654144" coordorigin="4893,9741" coordsize="385,342">
            <v:oval id="Oval 3" o:spid="_x0000_s1414" style="position:absolute;left:4976;top:9800;width:217;height:206;visibility:visible" fillcolor="yellow" strokecolor="red" strokeweight="1pt"/>
            <v:shape id="Text Box 4" o:spid="_x0000_s141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6" style="position:absolute;left:0;text-align:left;margin-left:425.15pt;margin-top:125.1pt;width:19.25pt;height:17.1pt;z-index:251653120" coordorigin="4893,9741" coordsize="385,342">
            <v:oval id="Oval 3" o:spid="_x0000_s1417" style="position:absolute;left:4976;top:9800;width:217;height:206;visibility:visible" fillcolor="yellow" strokecolor="red" strokeweight="1pt"/>
            <v:shape id="Text Box 4" o:spid="_x0000_s141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9" style="position:absolute;left:0;text-align:left;margin-left:487.5pt;margin-top:130.4pt;width:19.25pt;height:17.1pt;z-index:251660288" coordorigin="4893,9741" coordsize="385,342">
            <v:oval id="Oval 3" o:spid="_x0000_s1420" style="position:absolute;left:4976;top:9800;width:217;height:206;visibility:visible" fillcolor="yellow" strokecolor="red" strokeweight="1pt"/>
            <v:shape id="Text Box 4" o:spid="_x0000_s142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2" style="position:absolute;left:0;text-align:left;margin-left:685pt;margin-top:116.9pt;width:19.25pt;height:17.1pt;z-index:251663360" coordorigin="4893,9741" coordsize="385,342">
            <v:oval id="Oval 3" o:spid="_x0000_s1423" style="position:absolute;left:4976;top:9800;width:217;height:206;visibility:visible" fillcolor="yellow" strokecolor="red" strokeweight="1pt"/>
            <v:shape id="Text Box 4" o:spid="_x0000_s142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5" style="position:absolute;left:0;text-align:left;margin-left:705.15pt;margin-top:159.1pt;width:19.25pt;height:17.1pt;z-index:251670528" coordorigin="4893,9741" coordsize="385,342">
            <v:oval id="Oval 3" o:spid="_x0000_s1426" style="position:absolute;left:4976;top:9800;width:217;height:206;visibility:visible" fillcolor="yellow" strokecolor="red" strokeweight="1pt"/>
            <v:shape id="Text Box 4" o:spid="_x0000_s142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8" style="position:absolute;left:0;text-align:left;margin-left:731.15pt;margin-top:160.1pt;width:19.25pt;height:17.1pt;z-index:251680768" coordorigin="4893,9741" coordsize="385,342">
            <v:oval id="Oval 3" o:spid="_x0000_s1429" style="position:absolute;left:4976;top:9800;width:217;height:206;visibility:visible" fillcolor="yellow" strokecolor="red" strokeweight="1pt"/>
            <v:shape id="Text Box 4" o:spid="_x0000_s143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1" style="position:absolute;left:0;text-align:left;margin-left:692pt;margin-top:200.9pt;width:19.25pt;height:17.1pt;z-index:251664384" coordorigin="4893,9741" coordsize="385,342">
            <v:oval id="Oval 3" o:spid="_x0000_s1432" style="position:absolute;left:4976;top:9800;width:217;height:206;visibility:visible" fillcolor="yellow" strokecolor="red" strokeweight="1pt"/>
            <v:shape id="Text Box 4" o:spid="_x0000_s143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4" style="position:absolute;left:0;text-align:left;margin-left:619.65pt;margin-top:161.1pt;width:19.25pt;height:17.1pt;z-index:251672576" coordorigin="4893,9741" coordsize="385,342">
            <v:oval id="Oval 3" o:spid="_x0000_s1435" style="position:absolute;left:4976;top:9800;width:217;height:206;visibility:visible" fillcolor="yellow" strokecolor="red" strokeweight="1pt"/>
            <v:shape id="Text Box 4" o:spid="_x0000_s143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7" style="position:absolute;left:0;text-align:left;margin-left:659.65pt;margin-top:160.6pt;width:19.25pt;height:17.1pt;z-index:251671552" coordorigin="4893,9741" coordsize="385,342">
            <v:oval id="Oval 3" o:spid="_x0000_s1438" style="position:absolute;left:4976;top:9800;width:217;height:206;visibility:visible" fillcolor="yellow" strokecolor="red" strokeweight="1pt"/>
            <v:shape id="Text Box 4" o:spid="_x0000_s143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0" style="position:absolute;left:0;text-align:left;margin-left:549.5pt;margin-top:202.9pt;width:19.25pt;height:17.1pt;z-index:251666432" coordorigin="4893,9741" coordsize="385,342">
            <v:oval id="Oval 3" o:spid="_x0000_s1441" style="position:absolute;left:4976;top:9800;width:217;height:206;visibility:visible" fillcolor="yellow" strokecolor="red" strokeweight="1pt"/>
            <v:shape id="Text Box 4" o:spid="_x0000_s144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3" style="position:absolute;left:0;text-align:left;margin-left:592pt;margin-top:117.9pt;width:19.25pt;height:17.1pt;z-index:251662336" coordorigin="4893,9741" coordsize="385,342">
            <v:oval id="Oval 3" o:spid="_x0000_s1444" style="position:absolute;left:4976;top:9800;width:217;height:206;visibility:visible" fillcolor="yellow" strokecolor="red" strokeweight="1pt"/>
            <v:shape id="Text Box 4" o:spid="_x0000_s144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6" style="position:absolute;left:0;text-align:left;margin-left:545pt;margin-top:120.9pt;width:19.25pt;height:17.1pt;z-index:251661312" coordorigin="4893,9741" coordsize="385,342">
            <v:oval id="Oval 3" o:spid="_x0000_s1447" style="position:absolute;left:4976;top:9800;width:217;height:206;visibility:visible" fillcolor="yellow" strokecolor="red" strokeweight="1pt"/>
            <v:shape id="Text Box 4" o:spid="_x0000_s144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9" style="position:absolute;left:0;text-align:left;margin-left:77pt;margin-top:263.4pt;width:19.25pt;height:17.1pt;z-index:251650048" coordorigin="4893,9741" coordsize="385,342">
            <v:oval id="Oval 3" o:spid="_x0000_s1450" style="position:absolute;left:4976;top:9800;width:217;height:206;visibility:visible" fillcolor="yellow" strokecolor="red" strokeweight="1pt"/>
            <v:shape id="Text Box 4" o:spid="_x0000_s14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2" style="position:absolute;left:0;text-align:left;margin-left:496.5pt;margin-top:238.9pt;width:19.25pt;height:17.1pt;z-index:251646976" coordorigin="4893,9741" coordsize="385,342">
            <v:oval id="Oval 3" o:spid="_x0000_s1453" style="position:absolute;left:4976;top:9800;width:217;height:206;visibility:visible" fillcolor="yellow" strokecolor="red" strokeweight="1pt"/>
            <v:shape id="Text Box 4" o:spid="_x0000_s145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5" style="position:absolute;left:0;text-align:left;margin-left:555.5pt;margin-top:238.9pt;width:19.25pt;height:17.1pt;z-index:251645952" coordorigin="4893,9741" coordsize="385,342">
            <v:oval id="Oval 3" o:spid="_x0000_s1456" style="position:absolute;left:4976;top:9800;width:217;height:206;visibility:visible" fillcolor="yellow" strokecolor="red" strokeweight="1pt"/>
            <v:shape id="Text Box 4" o:spid="_x0000_s145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8" style="position:absolute;left:0;text-align:left;margin-left:609.5pt;margin-top:238.9pt;width:19.25pt;height:17.1pt;z-index:251644928" coordorigin="4893,9741" coordsize="385,342">
            <v:oval id="Oval 3" o:spid="_x0000_s1459" style="position:absolute;left:4976;top:9800;width:217;height:206;visibility:visible" fillcolor="yellow" strokecolor="red" strokeweight="1pt"/>
            <v:shape id="Text Box 4" o:spid="_x0000_s146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1" style="position:absolute;left:0;text-align:left;margin-left:680pt;margin-top:255.4pt;width:19.25pt;height:17.1pt;z-index:251643904" coordorigin="4893,9741" coordsize="385,342">
            <v:oval id="Oval 3" o:spid="_x0000_s1462" style="position:absolute;left:4976;top:9800;width:217;height:206;visibility:visible" fillcolor="yellow" strokecolor="red" strokeweight="1pt"/>
            <v:shape id="Text Box 4" o:spid="_x0000_s146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4" style="position:absolute;left:0;text-align:left;margin-left:683.5pt;margin-top:60.4pt;width:19.25pt;height:17.1pt;z-index:251642880" coordorigin="4893,9741" coordsize="385,342">
            <v:oval id="Oval 3" o:spid="_x0000_s1465" style="position:absolute;left:4976;top:9800;width:217;height:206;visibility:visible" fillcolor="yellow" strokecolor="red" strokeweight="1pt"/>
            <v:shape id="Text Box 4" o:spid="_x0000_s146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7" style="position:absolute;left:0;text-align:left;margin-left:594.5pt;margin-top:50.9pt;width:19.25pt;height:17.1pt;z-index:251641856" coordorigin="4893,9741" coordsize="385,342">
            <v:oval id="Oval 3" o:spid="_x0000_s1468" style="position:absolute;left:4976;top:9800;width:217;height:206;visibility:visible" fillcolor="yellow" strokecolor="red" strokeweight="1pt"/>
            <v:shape id="Text Box 4" o:spid="_x0000_s146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0" style="position:absolute;left:0;text-align:left;margin-left:540pt;margin-top:48.4pt;width:19.25pt;height:17.1pt;z-index:251640832" coordorigin="4893,9741" coordsize="385,342">
            <v:oval id="Oval 3" o:spid="_x0000_s1471" style="position:absolute;left:4976;top:9800;width:217;height:206;visibility:visible" fillcolor="yellow" strokecolor="red" strokeweight="1pt"/>
            <v:shape id="Text Box 4" o:spid="_x0000_s147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3" style="position:absolute;left:0;text-align:left;margin-left:493pt;margin-top:80.4pt;width:19.25pt;height:17.1pt;z-index:251639808" coordorigin="4893,9741" coordsize="385,342">
            <v:oval id="Oval 3" o:spid="_x0000_s1474" style="position:absolute;left:4976;top:9800;width:217;height:206;visibility:visible" fillcolor="yellow" strokecolor="red" strokeweight="1pt"/>
            <v:shape id="Text Box 4" o:spid="_x0000_s147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6" style="position:absolute;left:0;text-align:left;margin-left:258.15pt;margin-top:160.6pt;width:19.25pt;height:17.1pt;z-index:251678720" coordorigin="4893,9741" coordsize="385,342">
            <v:oval id="Oval 3" o:spid="_x0000_s1477" style="position:absolute;left:4976;top:9800;width:217;height:206;visibility:visible" fillcolor="yellow" strokecolor="red" strokeweight="1pt"/>
            <v:shape id="Text Box 4" o:spid="_x0000_s147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9A2253">
        <w:rPr>
          <w:noProof/>
          <w:lang w:eastAsia="ru-RU"/>
        </w:rPr>
        <w:pict>
          <v:shape id="_x0000_i1027" type="#_x0000_t75" style="width:777pt;height:318pt;visibility:visible">
            <v:imagedata r:id="rId6" o:title=""/>
          </v:shape>
        </w:pict>
      </w:r>
    </w:p>
    <w:p w:rsidR="005144E9" w:rsidRDefault="005144E9" w:rsidP="002C23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144E9" w:rsidRPr="002C2329" w:rsidRDefault="005144E9" w:rsidP="002C23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C2329">
        <w:rPr>
          <w:rFonts w:ascii="Times New Roman" w:hAnsi="Times New Roman" w:cs="Times New Roman"/>
          <w:sz w:val="24"/>
          <w:szCs w:val="24"/>
        </w:rPr>
        <w:t xml:space="preserve">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2C2329">
        <w:rPr>
          <w:rFonts w:ascii="Times New Roman" w:hAnsi="Times New Roman" w:cs="Times New Roman"/>
          <w:sz w:val="24"/>
          <w:szCs w:val="24"/>
        </w:rPr>
        <w:t xml:space="preserve"> Вход (выход) в здание эвакуационный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2C2329">
        <w:rPr>
          <w:rFonts w:ascii="Times New Roman" w:hAnsi="Times New Roman" w:cs="Times New Roman"/>
          <w:sz w:val="24"/>
          <w:szCs w:val="24"/>
        </w:rPr>
        <w:t xml:space="preserve"> Входная площадка (перед дверью)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2C2329">
        <w:rPr>
          <w:rFonts w:ascii="Times New Roman" w:hAnsi="Times New Roman" w:cs="Times New Roman"/>
          <w:sz w:val="24"/>
          <w:szCs w:val="24"/>
        </w:rPr>
        <w:t xml:space="preserve"> Лестница                                                                                       </w:t>
      </w:r>
    </w:p>
    <w:p w:rsidR="005144E9" w:rsidRPr="002C2329" w:rsidRDefault="005144E9" w:rsidP="002C232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C232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2C2329">
        <w:rPr>
          <w:rFonts w:ascii="Times New Roman" w:hAnsi="Times New Roman" w:cs="Times New Roman"/>
          <w:sz w:val="24"/>
          <w:szCs w:val="24"/>
        </w:rPr>
        <w:t xml:space="preserve">    Пути движения внутри здания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2C2329">
        <w:rPr>
          <w:rFonts w:ascii="Times New Roman" w:hAnsi="Times New Roman" w:cs="Times New Roman"/>
          <w:sz w:val="24"/>
          <w:szCs w:val="24"/>
        </w:rPr>
        <w:t xml:space="preserve"> Жилые помещения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2C2329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</w:t>
      </w:r>
    </w:p>
    <w:p w:rsidR="005144E9" w:rsidRDefault="005144E9" w:rsidP="002C23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C2329">
        <w:rPr>
          <w:rFonts w:ascii="Times New Roman" w:hAnsi="Times New Roman" w:cs="Times New Roman"/>
          <w:sz w:val="24"/>
          <w:szCs w:val="24"/>
        </w:rPr>
        <w:t xml:space="preserve"> Вход (выход)  основной              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C2329">
        <w:rPr>
          <w:rFonts w:ascii="Times New Roman" w:hAnsi="Times New Roman" w:cs="Times New Roman"/>
          <w:sz w:val="24"/>
          <w:szCs w:val="24"/>
        </w:rPr>
        <w:t xml:space="preserve">   Коридор                              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2C2329">
        <w:rPr>
          <w:rFonts w:ascii="Times New Roman" w:hAnsi="Times New Roman" w:cs="Times New Roman"/>
          <w:sz w:val="24"/>
          <w:szCs w:val="24"/>
        </w:rPr>
        <w:t xml:space="preserve"> дверь</w:t>
      </w:r>
    </w:p>
    <w:p w:rsidR="005144E9" w:rsidRDefault="005144E9" w:rsidP="001B0DC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D050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B646A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B646A4">
        <w:rPr>
          <w:rFonts w:ascii="Times New Roman" w:hAnsi="Times New Roman" w:cs="Times New Roman"/>
        </w:rPr>
        <w:t xml:space="preserve"> Приложение №9</w:t>
      </w: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B646A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</w:t>
      </w:r>
      <w:r w:rsidRPr="00B646A4">
        <w:rPr>
          <w:rFonts w:ascii="Times New Roman" w:hAnsi="Times New Roman" w:cs="Times New Roman"/>
        </w:rPr>
        <w:t xml:space="preserve"> к Акту обследования ОСИ паспорта</w:t>
      </w: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B646A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B646A4">
        <w:rPr>
          <w:rFonts w:ascii="Times New Roman" w:hAnsi="Times New Roman" w:cs="Times New Roman"/>
        </w:rPr>
        <w:t xml:space="preserve">  доступности ОСИ №1-4.2022 </w:t>
      </w:r>
      <w:r w:rsidRPr="00B622CC">
        <w:rPr>
          <w:rFonts w:ascii="Times New Roman" w:hAnsi="Times New Roman" w:cs="Times New Roman"/>
        </w:rPr>
        <w:t>от 04.04.2022 г.</w:t>
      </w: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6A4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5144E9" w:rsidRPr="00B646A4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6A4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 4»</w:t>
      </w:r>
    </w:p>
    <w:p w:rsidR="005144E9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B646A4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5144E9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Pr="00A04F2C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4F2C">
        <w:rPr>
          <w:rFonts w:ascii="Times New Roman" w:hAnsi="Times New Roman" w:cs="Times New Roman"/>
          <w:b/>
          <w:bCs/>
          <w:sz w:val="24"/>
          <w:szCs w:val="24"/>
        </w:rPr>
        <w:t>КОРПУС №4  ПЛАН  4-го ЭТАЖА</w:t>
      </w:r>
    </w:p>
    <w:p w:rsidR="005144E9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479" style="position:absolute;left:0;text-align:left;margin-left:482.5pt;margin-top:121pt;width:19.25pt;height:17.1pt;z-index:251711488" coordorigin="4893,9741" coordsize="385,342">
            <v:oval id="Oval 3" o:spid="_x0000_s1480" style="position:absolute;left:4976;top:9800;width:217;height:206;visibility:visible" fillcolor="yellow" strokecolor="red" strokeweight="1pt"/>
            <v:shape id="Text Box 4" o:spid="_x0000_s148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2" style="position:absolute;left:0;text-align:left;margin-left:185pt;margin-top:106.5pt;width:19.25pt;height:17.1pt;z-index:251708416" coordorigin="4893,9741" coordsize="385,342">
            <v:oval id="Oval 3" o:spid="_x0000_s1483" style="position:absolute;left:4976;top:9800;width:217;height:206;visibility:visible" fillcolor="yellow" strokecolor="red" strokeweight="1pt"/>
            <v:shape id="Text Box 4" o:spid="_x0000_s148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5" style="position:absolute;left:0;text-align:left;margin-left:186pt;margin-top:43.5pt;width:19.25pt;height:17.1pt;z-index:251687936" coordorigin="4893,9741" coordsize="385,342">
            <v:oval id="Oval 3" o:spid="_x0000_s1486" style="position:absolute;left:4976;top:9800;width:217;height:206;visibility:visible" fillcolor="yellow" strokecolor="red" strokeweight="1pt"/>
            <v:shape id="Text Box 4" o:spid="_x0000_s148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8" style="position:absolute;left:0;text-align:left;margin-left:239.5pt;margin-top:42.5pt;width:19.25pt;height:17.1pt;z-index:251688960" coordorigin="4893,9741" coordsize="385,342">
            <v:oval id="Oval 3" o:spid="_x0000_s1489" style="position:absolute;left:4976;top:9800;width:217;height:206;visibility:visible" fillcolor="yellow" strokecolor="red" strokeweight="1pt"/>
            <v:shape id="Text Box 4" o:spid="_x0000_s149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1" style="position:absolute;left:0;text-align:left;margin-left:313pt;margin-top:67.5pt;width:19.25pt;height:17.1pt;z-index:251689984" coordorigin="4893,9741" coordsize="385,342">
            <v:oval id="Oval 3" o:spid="_x0000_s1492" style="position:absolute;left:4976;top:9800;width:217;height:206;visibility:visible" fillcolor="yellow" strokecolor="red" strokeweight="1pt"/>
            <v:shape id="Text Box 4" o:spid="_x0000_s149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4" style="position:absolute;left:0;text-align:left;margin-left:290.15pt;margin-top:192.7pt;width:19.25pt;height:17.1pt;z-index:251730944" coordorigin="4893,9741" coordsize="385,342">
            <v:oval id="Oval 3" o:spid="_x0000_s1495" style="position:absolute;left:4976;top:9800;width:217;height:206;visibility:visible" fillcolor="yellow" strokecolor="red" strokeweight="1pt"/>
            <v:shape id="Text Box 4" o:spid="_x0000_s149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7" style="position:absolute;left:0;text-align:left;margin-left:221pt;margin-top:187pt;width:19.25pt;height:17.1pt;z-index:251718656" coordorigin="4893,9741" coordsize="385,342">
            <v:oval id="Oval 3" o:spid="_x0000_s1498" style="position:absolute;left:4976;top:9800;width:217;height:206;visibility:visible" fillcolor="yellow" strokecolor="red" strokeweight="1pt"/>
            <v:shape id="Text Box 4" o:spid="_x0000_s149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0" style="position:absolute;left:0;text-align:left;margin-left:188pt;margin-top:187pt;width:19.25pt;height:17.1pt;z-index:251719680" coordorigin="4893,9741" coordsize="385,342">
            <v:oval id="Oval 3" o:spid="_x0000_s1501" style="position:absolute;left:4976;top:9800;width:217;height:206;visibility:visible" fillcolor="yellow" strokecolor="red" strokeweight="1pt"/>
            <v:shape id="Text Box 4" o:spid="_x0000_s150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3" style="position:absolute;left:0;text-align:left;margin-left:165.15pt;margin-top:147.7pt;width:19.25pt;height:17.1pt;z-index:251725824" coordorigin="4893,9741" coordsize="385,342">
            <v:oval id="Oval 3" o:spid="_x0000_s1504" style="position:absolute;left:4976;top:9800;width:217;height:206;visibility:visible" fillcolor="yellow" strokecolor="red" strokeweight="1pt"/>
            <v:shape id="Text Box 4" o:spid="_x0000_s150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6" style="position:absolute;left:0;text-align:left;margin-left:112.15pt;margin-top:146.7pt;width:19.25pt;height:17.1pt;z-index:251726848" coordorigin="4893,9741" coordsize="385,342">
            <v:oval id="Oval 3" o:spid="_x0000_s1507" style="position:absolute;left:4976;top:9800;width:217;height:206;visibility:visible" fillcolor="yellow" strokecolor="red" strokeweight="1pt"/>
            <v:shape id="Text Box 4" o:spid="_x0000_s150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9" style="position:absolute;left:0;text-align:left;margin-left:58.15pt;margin-top:147.2pt;width:19.25pt;height:17.1pt;z-index:251727872" coordorigin="4893,9741" coordsize="385,342">
            <v:oval id="Oval 3" o:spid="_x0000_s1510" style="position:absolute;left:4976;top:9800;width:217;height:206;visibility:visible" fillcolor="yellow" strokecolor="red" strokeweight="1pt"/>
            <v:shape id="Text Box 4" o:spid="_x0000_s151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12" style="position:absolute;left:0;text-align:left;margin-left:80.15pt;margin-top:145.2pt;width:19.25pt;height:17.1pt;z-index:251728896" coordorigin="4893,9741" coordsize="385,342">
            <v:oval id="Oval 3" o:spid="_x0000_s1513" style="position:absolute;left:4976;top:9800;width:217;height:206;visibility:visible" fillcolor="yellow" strokecolor="red" strokeweight="1pt"/>
            <v:shape id="Text Box 4" o:spid="_x0000_s151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515" style="position:absolute;left:0;text-align:left;margin-left:143.3pt;margin-top:188.5pt;width:10.1pt;height:24.5pt;z-index:251683840" stroked="f"/>
        </w:pict>
      </w:r>
      <w:r>
        <w:rPr>
          <w:noProof/>
          <w:lang w:eastAsia="ru-RU"/>
        </w:rPr>
        <w:pict>
          <v:rect id="_x0000_s1516" style="position:absolute;left:0;text-align:left;margin-left:153.95pt;margin-top:187.65pt;width:4.75pt;height:24.5pt;z-index:251682816" fillcolor="#969696"/>
        </w:pict>
      </w:r>
      <w:r>
        <w:rPr>
          <w:noProof/>
          <w:lang w:eastAsia="ru-RU"/>
        </w:rPr>
        <w:pict>
          <v:group id="_x0000_s1517" style="position:absolute;left:0;text-align:left;margin-left:383.65pt;margin-top:209.2pt;width:19.25pt;height:17.1pt;z-index:251703296" coordorigin="4893,9741" coordsize="385,342">
            <v:oval id="Oval 3" o:spid="_x0000_s1518" style="position:absolute;left:4976;top:9800;width:217;height:206;visibility:visible" fillcolor="yellow" strokecolor="red" strokeweight="1pt"/>
            <v:shape id="Text Box 4" o:spid="_x0000_s151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520" type="#_x0000_t202" style="position:absolute;left:0;text-align:left;margin-left:371.65pt;margin-top:187.4pt;width:62pt;height:20pt;z-index:251681792" filled="f" stroked="f">
            <v:textbox style="mso-next-textbox:#_x0000_s1520">
              <w:txbxContent>
                <w:p w:rsidR="005144E9" w:rsidRDefault="005144E9">
                  <w:r>
                    <w:t>Холлл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521" style="position:absolute;left:0;text-align:left;margin-left:346.15pt;margin-top:111.7pt;width:19.25pt;height:17.1pt;z-index:251705344" coordorigin="4893,9741" coordsize="385,342">
            <v:oval id="Oval 3" o:spid="_x0000_s1522" style="position:absolute;left:4976;top:9800;width:217;height:206;visibility:visible" fillcolor="yellow" strokecolor="red" strokeweight="1pt"/>
            <v:shape id="Text Box 4" o:spid="_x0000_s15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24" style="position:absolute;left:0;text-align:left;margin-left:420.15pt;margin-top:111.7pt;width:19.25pt;height:17.1pt;z-index:251704320" coordorigin="4893,9741" coordsize="385,342">
            <v:oval id="Oval 3" o:spid="_x0000_s1525" style="position:absolute;left:4976;top:9800;width:217;height:206;visibility:visible" fillcolor="yellow" strokecolor="red" strokeweight="1pt"/>
            <v:shape id="Text Box 4" o:spid="_x0000_s15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27" style="position:absolute;left:0;text-align:left;margin-left:302.15pt;margin-top:218.7pt;width:19.25pt;height:17.1pt;z-index:251702272" coordorigin="4893,9741" coordsize="385,342">
            <v:oval id="Oval 3" o:spid="_x0000_s1528" style="position:absolute;left:4976;top:9800;width:217;height:206;visibility:visible" fillcolor="yellow" strokecolor="red" strokeweight="1pt"/>
            <v:shape id="Text Box 4" o:spid="_x0000_s152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0" style="position:absolute;left:0;text-align:left;margin-left:1in;margin-top:250pt;width:19.25pt;height:17.1pt;z-index:251701248" coordorigin="4893,9741" coordsize="385,342">
            <v:oval id="Oval 3" o:spid="_x0000_s1531" style="position:absolute;left:4976;top:9800;width:217;height:206;visibility:visible" fillcolor="yellow" strokecolor="red" strokeweight="1pt"/>
            <v:shape id="Text Box 4" o:spid="_x0000_s153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3" style="position:absolute;left:0;text-align:left;margin-left:163pt;margin-top:219pt;width:19.25pt;height:17.1pt;z-index:251700224" coordorigin="4893,9741" coordsize="385,342">
            <v:oval id="Oval 3" o:spid="_x0000_s1534" style="position:absolute;left:4976;top:9800;width:217;height:206;visibility:visible" fillcolor="yellow" strokecolor="red" strokeweight="1pt"/>
            <v:shape id="Text Box 4" o:spid="_x0000_s153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6" style="position:absolute;left:0;text-align:left;margin-left:230.5pt;margin-top:220.5pt;width:19.25pt;height:17.1pt;z-index:251699200" coordorigin="4893,9741" coordsize="385,342">
            <v:oval id="Oval 3" o:spid="_x0000_s1537" style="position:absolute;left:4976;top:9800;width:217;height:206;visibility:visible" fillcolor="yellow" strokecolor="red" strokeweight="1pt"/>
            <v:shape id="Text Box 4" o:spid="_x0000_s153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9" style="position:absolute;left:0;text-align:left;margin-left:491.5pt;margin-top:225.5pt;width:19.25pt;height:17.1pt;z-index:251698176" coordorigin="4893,9741" coordsize="385,342">
            <v:oval id="Oval 3" o:spid="_x0000_s1540" style="position:absolute;left:4976;top:9800;width:217;height:206;visibility:visible" fillcolor="yellow" strokecolor="red" strokeweight="1pt"/>
            <v:shape id="Text Box 4" o:spid="_x0000_s154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2" style="position:absolute;left:0;text-align:left;margin-left:550.5pt;margin-top:225.5pt;width:19.25pt;height:17.1pt;z-index:251697152" coordorigin="4893,9741" coordsize="385,342">
            <v:oval id="Oval 3" o:spid="_x0000_s1543" style="position:absolute;left:4976;top:9800;width:217;height:206;visibility:visible" fillcolor="yellow" strokecolor="red" strokeweight="1pt"/>
            <v:shape id="Text Box 4" o:spid="_x0000_s154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5" style="position:absolute;left:0;text-align:left;margin-left:604.5pt;margin-top:225.5pt;width:19.25pt;height:17.1pt;z-index:251696128" coordorigin="4893,9741" coordsize="385,342">
            <v:oval id="Oval 3" o:spid="_x0000_s1546" style="position:absolute;left:4976;top:9800;width:217;height:206;visibility:visible" fillcolor="yellow" strokecolor="red" strokeweight="1pt"/>
            <v:shape id="Text Box 4" o:spid="_x0000_s154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8" style="position:absolute;left:0;text-align:left;margin-left:675pt;margin-top:242pt;width:19.25pt;height:17.1pt;z-index:251695104" coordorigin="4893,9741" coordsize="385,342">
            <v:oval id="Oval 3" o:spid="_x0000_s1549" style="position:absolute;left:4976;top:9800;width:217;height:206;visibility:visible" fillcolor="yellow" strokecolor="red" strokeweight="1pt"/>
            <v:shape id="Text Box 4" o:spid="_x0000_s155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1" style="position:absolute;left:0;text-align:left;margin-left:678.5pt;margin-top:47pt;width:19.25pt;height:17.1pt;z-index:251694080" coordorigin="4893,9741" coordsize="385,342">
            <v:oval id="Oval 3" o:spid="_x0000_s1552" style="position:absolute;left:4976;top:9800;width:217;height:206;visibility:visible" fillcolor="yellow" strokecolor="red" strokeweight="1pt"/>
            <v:shape id="Text Box 4" o:spid="_x0000_s155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4" style="position:absolute;left:0;text-align:left;margin-left:589.5pt;margin-top:37.5pt;width:19.25pt;height:17.1pt;z-index:251693056" coordorigin="4893,9741" coordsize="385,342">
            <v:oval id="Oval 3" o:spid="_x0000_s1555" style="position:absolute;left:4976;top:9800;width:217;height:206;visibility:visible" fillcolor="yellow" strokecolor="red" strokeweight="1pt"/>
            <v:shape id="Text Box 4" o:spid="_x0000_s155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7" style="position:absolute;left:0;text-align:left;margin-left:535pt;margin-top:35pt;width:19.25pt;height:17.1pt;z-index:251692032" coordorigin="4893,9741" coordsize="385,342">
            <v:oval id="Oval 3" o:spid="_x0000_s1558" style="position:absolute;left:4976;top:9800;width:217;height:206;visibility:visible" fillcolor="yellow" strokecolor="red" strokeweight="1pt"/>
            <v:shape id="Text Box 4" o:spid="_x0000_s155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0" style="position:absolute;left:0;text-align:left;margin-left:488pt;margin-top:67pt;width:19.25pt;height:17.1pt;z-index:251691008" coordorigin="4893,9741" coordsize="385,342">
            <v:oval id="Oval 3" o:spid="_x0000_s1561" style="position:absolute;left:4976;top:9800;width:217;height:206;visibility:visible" fillcolor="yellow" strokecolor="red" strokeweight="1pt"/>
            <v:shape id="Text Box 4" o:spid="_x0000_s156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3" style="position:absolute;left:0;text-align:left;margin-left:87pt;margin-top:39.5pt;width:19.25pt;height:17.1pt;z-index:251686912" coordorigin="4893,9741" coordsize="385,342">
            <v:oval id="Oval 3" o:spid="_x0000_s1564" style="position:absolute;left:4976;top:9800;width:217;height:206;visibility:visible" fillcolor="yellow" strokecolor="red" strokeweight="1pt"/>
            <v:shape id="Text Box 4" o:spid="_x0000_s156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566" style="position:absolute;left:0;text-align:left;margin-left:636.25pt;margin-top:186.3pt;width:9.45pt;height:24.5pt;z-index:251685888" stroked="f"/>
        </w:pict>
      </w:r>
      <w:r>
        <w:rPr>
          <w:noProof/>
          <w:lang w:eastAsia="ru-RU"/>
        </w:rPr>
        <w:pict>
          <v:rect id="_x0000_s1567" style="position:absolute;left:0;text-align:left;margin-left:630.95pt;margin-top:187.5pt;width:4.75pt;height:24.5pt;z-index:251684864" fillcolor="#969696"/>
        </w:pict>
      </w:r>
      <w:r>
        <w:rPr>
          <w:noProof/>
          <w:lang w:eastAsia="ru-RU"/>
        </w:rPr>
        <w:pict>
          <v:group id="_x0000_s1568" style="position:absolute;left:0;text-align:left;margin-left:726.15pt;margin-top:146.7pt;width:19.25pt;height:17.1pt;z-index:251731968" coordorigin="4893,9741" coordsize="385,342">
            <v:oval id="Oval 3" o:spid="_x0000_s1569" style="position:absolute;left:4976;top:9800;width:217;height:206;visibility:visible" fillcolor="yellow" strokecolor="red" strokeweight="1pt"/>
            <v:shape id="Text Box 4" o:spid="_x0000_s15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71" style="position:absolute;left:0;text-align:left;margin-left:253.15pt;margin-top:147.2pt;width:19.25pt;height:17.1pt;z-index:251729920" coordorigin="4893,9741" coordsize="385,342">
            <v:oval id="Oval 3" o:spid="_x0000_s1572" style="position:absolute;left:4976;top:9800;width:217;height:206;visibility:visible" fillcolor="yellow" strokecolor="red" strokeweight="1pt"/>
            <v:shape id="Text Box 4" o:spid="_x0000_s15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74" style="position:absolute;left:0;text-align:left;margin-left:455pt;margin-top:149pt;width:19.25pt;height:17.1pt;z-index:251724800" coordorigin="4893,9741" coordsize="385,342">
            <v:oval id="Oval 3" o:spid="_x0000_s1575" style="position:absolute;left:4976;top:9800;width:217;height:206;visibility:visible" fillcolor="yellow" strokecolor="red" strokeweight="1pt"/>
            <v:shape id="Text Box 4" o:spid="_x0000_s15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77" style="position:absolute;left:0;text-align:left;margin-left:614.65pt;margin-top:147.7pt;width:19.25pt;height:17.1pt;z-index:251723776" coordorigin="4893,9741" coordsize="385,342">
            <v:oval id="Oval 3" o:spid="_x0000_s1578" style="position:absolute;left:4976;top:9800;width:217;height:206;visibility:visible" fillcolor="yellow" strokecolor="red" strokeweight="1pt"/>
            <v:shape id="Text Box 4" o:spid="_x0000_s15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80" style="position:absolute;left:0;text-align:left;margin-left:654.65pt;margin-top:147.2pt;width:19.25pt;height:17.1pt;z-index:251722752" coordorigin="4893,9741" coordsize="385,342">
            <v:oval id="Oval 3" o:spid="_x0000_s1581" style="position:absolute;left:4976;top:9800;width:217;height:206;visibility:visible" fillcolor="yellow" strokecolor="red" strokeweight="1pt"/>
            <v:shape id="Text Box 4" o:spid="_x0000_s158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83" style="position:absolute;left:0;text-align:left;margin-left:700.15pt;margin-top:145.7pt;width:19.25pt;height:17.1pt;z-index:251721728" coordorigin="4893,9741" coordsize="385,342">
            <v:oval id="Oval 3" o:spid="_x0000_s1584" style="position:absolute;left:4976;top:9800;width:217;height:206;visibility:visible" fillcolor="yellow" strokecolor="red" strokeweight="1pt"/>
            <v:shape id="Text Box 4" o:spid="_x0000_s15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86" style="position:absolute;left:0;text-align:left;margin-left:77pt;margin-top:187pt;width:19.25pt;height:17.1pt;z-index:251720704" coordorigin="4893,9741" coordsize="385,342">
            <v:oval id="Oval 3" o:spid="_x0000_s1587" style="position:absolute;left:4976;top:9800;width:217;height:206;visibility:visible" fillcolor="yellow" strokecolor="red" strokeweight="1pt"/>
            <v:shape id="Text Box 4" o:spid="_x0000_s158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89" style="position:absolute;left:0;text-align:left;margin-left:544.5pt;margin-top:189.5pt;width:19.25pt;height:17.1pt;z-index:251717632" coordorigin="4893,9741" coordsize="385,342">
            <v:oval id="Oval 3" o:spid="_x0000_s1590" style="position:absolute;left:4976;top:9800;width:217;height:206;visibility:visible" fillcolor="yellow" strokecolor="red" strokeweight="1pt"/>
            <v:shape id="Text Box 4" o:spid="_x0000_s15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92" style="position:absolute;left:0;text-align:left;margin-left:588.5pt;margin-top:187pt;width:19.25pt;height:17.1pt;z-index:251716608" coordorigin="4893,9741" coordsize="385,342">
            <v:oval id="Oval 3" o:spid="_x0000_s1593" style="position:absolute;left:4976;top:9800;width:217;height:206;visibility:visible" fillcolor="yellow" strokecolor="red" strokeweight="1pt"/>
            <v:shape id="Text Box 4" o:spid="_x0000_s15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95" style="position:absolute;left:0;text-align:left;margin-left:687pt;margin-top:187.5pt;width:19.25pt;height:17.1pt;z-index:251715584" coordorigin="4893,9741" coordsize="385,342">
            <v:oval id="Oval 3" o:spid="_x0000_s1596" style="position:absolute;left:4976;top:9800;width:217;height:206;visibility:visible" fillcolor="yellow" strokecolor="red" strokeweight="1pt"/>
            <v:shape id="Text Box 4" o:spid="_x0000_s15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98" style="position:absolute;left:0;text-align:left;margin-left:680pt;margin-top:103.5pt;width:19.25pt;height:17.1pt;z-index:251714560" coordorigin="4893,9741" coordsize="385,342">
            <v:oval id="Oval 3" o:spid="_x0000_s1599" style="position:absolute;left:4976;top:9800;width:217;height:206;visibility:visible" fillcolor="yellow" strokecolor="red" strokeweight="1pt"/>
            <v:shape id="Text Box 4" o:spid="_x0000_s160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01" style="position:absolute;left:0;text-align:left;margin-left:587pt;margin-top:104.5pt;width:19.25pt;height:17.1pt;z-index:251713536" coordorigin="4893,9741" coordsize="385,342">
            <v:oval id="Oval 3" o:spid="_x0000_s1602" style="position:absolute;left:4976;top:9800;width:217;height:206;visibility:visible" fillcolor="yellow" strokecolor="red" strokeweight="1pt"/>
            <v:shape id="Text Box 4" o:spid="_x0000_s160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04" style="position:absolute;left:0;text-align:left;margin-left:540pt;margin-top:107.5pt;width:19.25pt;height:17.1pt;z-index:251712512" coordorigin="4893,9741" coordsize="385,342">
            <v:oval id="Oval 3" o:spid="_x0000_s1605" style="position:absolute;left:4976;top:9800;width:217;height:206;visibility:visible" fillcolor="yellow" strokecolor="red" strokeweight="1pt"/>
            <v:shape id="Text Box 4" o:spid="_x0000_s160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07" style="position:absolute;left:0;text-align:left;margin-left:283pt;margin-top:117.5pt;width:19.25pt;height:17.1pt;z-index:251710464" coordorigin="4893,9741" coordsize="385,342">
            <v:oval id="Oval 3" o:spid="_x0000_s1608" style="position:absolute;left:4976;top:9800;width:217;height:206;visibility:visible" fillcolor="yellow" strokecolor="red" strokeweight="1pt"/>
            <v:shape id="Text Box 4" o:spid="_x0000_s160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10" style="position:absolute;left:0;text-align:left;margin-left:218.5pt;margin-top:107.5pt;width:19.25pt;height:17.1pt;z-index:251709440" coordorigin="4893,9741" coordsize="385,342">
            <v:oval id="Oval 3" o:spid="_x0000_s1611" style="position:absolute;left:4976;top:9800;width:217;height:206;visibility:visible" fillcolor="yellow" strokecolor="red" strokeweight="1pt"/>
            <v:shape id="Text Box 4" o:spid="_x0000_s161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13" style="position:absolute;left:0;text-align:left;margin-left:80pt;margin-top:103.5pt;width:19.25pt;height:17.1pt;z-index:251707392" coordorigin="4893,9741" coordsize="385,342">
            <v:oval id="Oval 3" o:spid="_x0000_s1614" style="position:absolute;left:4976;top:9800;width:217;height:206;visibility:visible" fillcolor="yellow" strokecolor="red" strokeweight="1pt"/>
            <v:shape id="Text Box 4" o:spid="_x0000_s161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16" style="position:absolute;left:0;text-align:left;margin-left:378.15pt;margin-top:148.2pt;width:19.25pt;height:17.1pt;z-index:251706368" coordorigin="4893,9741" coordsize="385,342">
            <v:oval id="Oval 3" o:spid="_x0000_s1617" style="position:absolute;left:4976;top:9800;width:217;height:206;visibility:visible" fillcolor="yellow" strokecolor="red" strokeweight="1pt"/>
            <v:shape id="Text Box 4" o:spid="_x0000_s161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9A2253">
        <w:rPr>
          <w:noProof/>
          <w:lang w:eastAsia="ru-RU"/>
        </w:rPr>
        <w:pict>
          <v:shape id="Picture 16" o:spid="_x0000_i1028" type="#_x0000_t75" style="width:767pt;height:300pt;visibility:visible">
            <v:imagedata r:id="rId7" o:title=""/>
          </v:shape>
        </w:pict>
      </w:r>
    </w:p>
    <w:p w:rsidR="005144E9" w:rsidRDefault="005144E9" w:rsidP="00D050F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144E9" w:rsidRPr="00D050F6" w:rsidRDefault="005144E9" w:rsidP="00D050F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050F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D050F6">
        <w:rPr>
          <w:rFonts w:ascii="Times New Roman" w:hAnsi="Times New Roman" w:cs="Times New Roman"/>
          <w:sz w:val="24"/>
          <w:szCs w:val="24"/>
        </w:rPr>
        <w:t xml:space="preserve"> Вход (выход) в здание эвакуационный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D050F6">
        <w:rPr>
          <w:rFonts w:ascii="Times New Roman" w:hAnsi="Times New Roman" w:cs="Times New Roman"/>
          <w:sz w:val="24"/>
          <w:szCs w:val="24"/>
        </w:rPr>
        <w:t xml:space="preserve"> Входная площадка (перед дверью)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D050F6">
        <w:rPr>
          <w:rFonts w:ascii="Times New Roman" w:hAnsi="Times New Roman" w:cs="Times New Roman"/>
          <w:sz w:val="24"/>
          <w:szCs w:val="24"/>
        </w:rPr>
        <w:t xml:space="preserve"> Лестница                                                                                       </w:t>
      </w:r>
    </w:p>
    <w:p w:rsidR="005144E9" w:rsidRPr="00D050F6" w:rsidRDefault="005144E9" w:rsidP="00D050F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050F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050F6">
        <w:rPr>
          <w:rFonts w:ascii="Times New Roman" w:hAnsi="Times New Roman" w:cs="Times New Roman"/>
          <w:sz w:val="24"/>
          <w:szCs w:val="24"/>
        </w:rPr>
        <w:t xml:space="preserve">    Пути движения внутри здания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D050F6">
        <w:rPr>
          <w:rFonts w:ascii="Times New Roman" w:hAnsi="Times New Roman" w:cs="Times New Roman"/>
          <w:sz w:val="24"/>
          <w:szCs w:val="24"/>
        </w:rPr>
        <w:t xml:space="preserve"> Жилые помещения             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050F6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</w:t>
      </w:r>
    </w:p>
    <w:p w:rsidR="005144E9" w:rsidRDefault="005144E9" w:rsidP="00D050F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050F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050F6">
        <w:rPr>
          <w:rFonts w:ascii="Times New Roman" w:hAnsi="Times New Roman" w:cs="Times New Roman"/>
          <w:sz w:val="24"/>
          <w:szCs w:val="24"/>
        </w:rPr>
        <w:t xml:space="preserve"> Вход (выход)  основной              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050F6">
        <w:rPr>
          <w:rFonts w:ascii="Times New Roman" w:hAnsi="Times New Roman" w:cs="Times New Roman"/>
          <w:sz w:val="24"/>
          <w:szCs w:val="24"/>
        </w:rPr>
        <w:t xml:space="preserve">   Коридор                                                              </w:t>
      </w:r>
      <w:r w:rsidRPr="003122CC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D050F6">
        <w:rPr>
          <w:rFonts w:ascii="Times New Roman" w:hAnsi="Times New Roman" w:cs="Times New Roman"/>
          <w:sz w:val="24"/>
          <w:szCs w:val="24"/>
        </w:rPr>
        <w:t xml:space="preserve"> дверь</w:t>
      </w:r>
    </w:p>
    <w:p w:rsidR="005144E9" w:rsidRDefault="005144E9" w:rsidP="00B646A4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D050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A04F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A04F2C">
        <w:rPr>
          <w:rFonts w:ascii="Times New Roman" w:hAnsi="Times New Roman" w:cs="Times New Roman"/>
        </w:rPr>
        <w:t>Приложение №9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A04F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к Акту обследования ОСИ паспорта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04F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доступности ОСИ №1-4.2022 </w:t>
      </w:r>
      <w:r w:rsidRPr="00B622CC">
        <w:rPr>
          <w:rFonts w:ascii="Times New Roman" w:hAnsi="Times New Roman" w:cs="Times New Roman"/>
        </w:rPr>
        <w:t>от 04.04.2022 г.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4F2C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4F2C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 4»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04F2C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5144E9" w:rsidRPr="00A04F2C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group id="_x0000_s1619" style="position:absolute;left:0;text-align:left;margin-left:142.65pt;margin-top:13.1pt;width:19.25pt;height:17.1pt;z-index:251753472" coordorigin="4893,9741" coordsize="385,342">
            <v:oval id="Oval 3" o:spid="_x0000_s1620" style="position:absolute;left:4976;top:9800;width:217;height:206;visibility:visible" fillcolor="yellow" strokecolor="red" strokeweight="1pt"/>
            <v:shape id="Text Box 4" o:spid="_x0000_s162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A04F2C">
        <w:rPr>
          <w:rFonts w:ascii="Times New Roman" w:hAnsi="Times New Roman" w:cs="Times New Roman"/>
          <w:b/>
          <w:bCs/>
          <w:sz w:val="24"/>
          <w:szCs w:val="24"/>
        </w:rPr>
        <w:t xml:space="preserve">КОРПУС №4  ПЛАН  </w:t>
      </w:r>
      <w:r>
        <w:rPr>
          <w:rFonts w:ascii="Times New Roman" w:hAnsi="Times New Roman" w:cs="Times New Roman"/>
          <w:b/>
          <w:bCs/>
          <w:sz w:val="24"/>
          <w:szCs w:val="24"/>
        </w:rPr>
        <w:t>цокольного этажа</w:t>
      </w:r>
    </w:p>
    <w:p w:rsidR="005144E9" w:rsidRDefault="005144E9" w:rsidP="00A04F2C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rect id="_x0000_s1622" style="position:absolute;left:0;text-align:left;margin-left:625.65pt;margin-top:173pt;width:7.75pt;height:38.65pt;z-index:251735040"/>
        </w:pict>
      </w:r>
      <w:r>
        <w:rPr>
          <w:noProof/>
          <w:lang w:eastAsia="ru-RU"/>
        </w:rPr>
        <w:pict>
          <v:rect id="_x0000_s1623" style="position:absolute;left:0;text-align:left;margin-left:634.3pt;margin-top:177pt;width:9.7pt;height:24.5pt;flip:x;z-index:251736064" stroked="f"/>
        </w:pict>
      </w:r>
      <w:r>
        <w:rPr>
          <w:noProof/>
          <w:lang w:eastAsia="ru-RU"/>
        </w:rPr>
        <w:pict>
          <v:rect id="_x0000_s1624" style="position:absolute;left:0;text-align:left;margin-left:165.75pt;margin-top:171.9pt;width:7.7pt;height:36.95pt;z-index:251732992"/>
        </w:pict>
      </w:r>
      <w:r>
        <w:rPr>
          <w:noProof/>
          <w:lang w:eastAsia="ru-RU"/>
        </w:rPr>
        <w:pict>
          <v:rect id="_x0000_s1625" style="position:absolute;left:0;text-align:left;margin-left:157.6pt;margin-top:177.05pt;width:7.1pt;height:24.5pt;z-index:251734016" stroked="f"/>
        </w:pict>
      </w:r>
      <w:r>
        <w:rPr>
          <w:noProof/>
          <w:lang w:eastAsia="ru-RU"/>
        </w:rPr>
        <w:pict>
          <v:group id="_x0000_s1626" style="position:absolute;left:0;text-align:left;margin-left:317.5pt;margin-top:70pt;width:19.25pt;height:17.1pt;z-index:251741184" coordorigin="4893,9741" coordsize="385,342">
            <v:oval id="Oval 3" o:spid="_x0000_s1627" style="position:absolute;left:4976;top:9800;width:217;height:206;visibility:visible" fillcolor="yellow" strokecolor="red" strokeweight="1pt"/>
            <v:shape id="Text Box 4" o:spid="_x0000_s162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29" style="position:absolute;left:0;text-align:left;margin-left:334.65pt;margin-top:153.2pt;width:19.25pt;height:17.1pt;z-index:251798528" coordorigin="4893,9741" coordsize="385,342">
            <v:oval id="Oval 3" o:spid="_x0000_s1630" style="position:absolute;left:4976;top:9800;width:217;height:206;visibility:visible" fillcolor="yellow" strokecolor="red" strokeweight="1pt"/>
            <v:shape id="Text Box 4" o:spid="_x0000_s163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32" style="position:absolute;left:0;text-align:left;margin-left:678.5pt;margin-top:184.5pt;width:19.25pt;height:17.1pt;z-index:251770880" coordorigin="4893,9741" coordsize="385,342">
            <v:oval id="Oval 3" o:spid="_x0000_s1633" style="position:absolute;left:4976;top:9800;width:217;height:206;visibility:visible" fillcolor="yellow" strokecolor="red" strokeweight="1pt"/>
            <v:shape id="Text Box 4" o:spid="_x0000_s163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35" style="position:absolute;left:0;text-align:left;margin-left:50.5pt;margin-top:184pt;width:19.25pt;height:17.1pt;z-index:251776000" coordorigin="4893,9741" coordsize="385,342">
            <v:oval id="Oval 3" o:spid="_x0000_s1636" style="position:absolute;left:4976;top:9800;width:217;height:206;visibility:visible" fillcolor="yellow" strokecolor="red" strokeweight="1pt"/>
            <v:shape id="Text Box 4" o:spid="_x0000_s163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38" style="position:absolute;left:0;text-align:left;margin-left:100.5pt;margin-top:192pt;width:19.25pt;height:17.1pt;z-index:251752448" coordorigin="4893,9741" coordsize="385,342">
            <v:oval id="Oval 3" o:spid="_x0000_s1639" style="position:absolute;left:4976;top:9800;width:217;height:206;visibility:visible" fillcolor="yellow" strokecolor="red" strokeweight="1pt"/>
            <v:shape id="Text Box 4" o:spid="_x0000_s164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41" style="position:absolute;left:0;text-align:left;margin-left:293pt;margin-top:188pt;width:19.25pt;height:17.1pt;z-index:251797504" coordorigin="4893,9741" coordsize="385,342">
            <v:oval id="Oval 3" o:spid="_x0000_s1642" style="position:absolute;left:4976;top:9800;width:217;height:206;visibility:visible" fillcolor="yellow" strokecolor="red" strokeweight="1pt"/>
            <v:shape id="Text Box 4" o:spid="_x0000_s164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44" style="position:absolute;left:0;text-align:left;margin-left:303.5pt;margin-top:230.5pt;width:19.25pt;height:17.1pt;z-index:251796480" coordorigin="4893,9741" coordsize="385,342">
            <v:oval id="Oval 3" o:spid="_x0000_s1645" style="position:absolute;left:4976;top:9800;width:217;height:206;visibility:visible" fillcolor="yellow" strokecolor="red" strokeweight="1pt"/>
            <v:shape id="Text Box 4" o:spid="_x0000_s164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47" style="position:absolute;left:0;text-align:left;margin-left:242.5pt;margin-top:230pt;width:19.25pt;height:17.1pt;z-index:251750400" coordorigin="4893,9741" coordsize="385,342">
            <v:oval id="Oval 3" o:spid="_x0000_s1648" style="position:absolute;left:4976;top:9800;width:217;height:206;visibility:visible" fillcolor="yellow" strokecolor="red" strokeweight="1pt"/>
            <v:shape id="Text Box 4" o:spid="_x0000_s164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50" style="position:absolute;left:0;text-align:left;margin-left:188pt;margin-top:231pt;width:19.25pt;height:17.1pt;z-index:251751424" coordorigin="4893,9741" coordsize="385,342">
            <v:oval id="Oval 3" o:spid="_x0000_s1651" style="position:absolute;left:4976;top:9800;width:217;height:206;visibility:visible" fillcolor="yellow" strokecolor="red" strokeweight="1pt"/>
            <v:shape id="Text Box 4" o:spid="_x0000_s165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53" style="position:absolute;left:0;text-align:left;margin-left:184.5pt;margin-top:184pt;width:19.25pt;height:17.1pt;z-index:251774976" coordorigin="4893,9741" coordsize="385,342">
            <v:oval id="Oval 3" o:spid="_x0000_s1654" style="position:absolute;left:4976;top:9800;width:217;height:206;visibility:visible" fillcolor="yellow" strokecolor="red" strokeweight="1pt"/>
            <v:shape id="Text Box 4" o:spid="_x0000_s165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56" style="position:absolute;left:0;text-align:left;margin-left:227.5pt;margin-top:183.5pt;width:19.25pt;height:17.1pt;z-index:251773952" coordorigin="4893,9741" coordsize="385,342">
            <v:oval id="Oval 3" o:spid="_x0000_s1657" style="position:absolute;left:4976;top:9800;width:217;height:206;visibility:visible" fillcolor="yellow" strokecolor="red" strokeweight="1pt"/>
            <v:shape id="Text Box 4" o:spid="_x0000_s165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59" style="position:absolute;left:0;text-align:left;margin-left:212.65pt;margin-top:150.2pt;width:19.25pt;height:17.1pt;z-index:251784192" coordorigin="4893,9741" coordsize="385,342">
            <v:oval id="Oval 3" o:spid="_x0000_s1660" style="position:absolute;left:4976;top:9800;width:217;height:206;visibility:visible" fillcolor="yellow" strokecolor="red" strokeweight="1pt"/>
            <v:shape id="Text Box 4" o:spid="_x0000_s16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62" style="position:absolute;left:0;text-align:left;margin-left:123.15pt;margin-top:148.7pt;width:19.25pt;height:17.1pt;z-index:251785216" coordorigin="4893,9741" coordsize="385,342">
            <v:oval id="Oval 3" o:spid="_x0000_s1663" style="position:absolute;left:4976;top:9800;width:217;height:206;visibility:visible" fillcolor="yellow" strokecolor="red" strokeweight="1pt"/>
            <v:shape id="Text Box 4" o:spid="_x0000_s166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65" style="position:absolute;left:0;text-align:left;margin-left:60.65pt;margin-top:150.7pt;width:19.25pt;height:17.1pt;z-index:251786240" coordorigin="4893,9741" coordsize="385,342">
            <v:oval id="Oval 3" o:spid="_x0000_s1666" style="position:absolute;left:4976;top:9800;width:217;height:206;visibility:visible" fillcolor="yellow" strokecolor="red" strokeweight="1pt"/>
            <v:shape id="Text Box 4" o:spid="_x0000_s16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68" style="position:absolute;left:0;text-align:left;margin-left:104.65pt;margin-top:147.7pt;width:19.25pt;height:17.1pt;z-index:251778048" coordorigin="4893,9741" coordsize="385,342">
            <v:oval id="Oval 3" o:spid="_x0000_s1669" style="position:absolute;left:4976;top:9800;width:217;height:206;visibility:visible" fillcolor="yellow" strokecolor="red" strokeweight="1pt"/>
            <v:shape id="Text Box 4" o:spid="_x0000_s16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71" style="position:absolute;left:0;text-align:left;margin-left:48pt;margin-top:119pt;width:19.25pt;height:17.1pt;z-index:251762688" coordorigin="4893,9741" coordsize="385,342">
            <v:oval id="Oval 3" o:spid="_x0000_s1672" style="position:absolute;left:4976;top:9800;width:217;height:206;visibility:visible" fillcolor="yellow" strokecolor="red" strokeweight="1pt"/>
            <v:shape id="Text Box 4" o:spid="_x0000_s16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74" style="position:absolute;left:0;text-align:left;margin-left:86.5pt;margin-top:61.5pt;width:19.25pt;height:17.1pt;z-index:251738112" coordorigin="4893,9741" coordsize="385,342">
            <v:oval id="Oval 3" o:spid="_x0000_s1675" style="position:absolute;left:4976;top:9800;width:217;height:206;visibility:visible" fillcolor="yellow" strokecolor="red" strokeweight="1pt"/>
            <v:shape id="Text Box 4" o:spid="_x0000_s16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77" style="position:absolute;left:0;text-align:left;margin-left:144.65pt;margin-top:59.7pt;width:19.25pt;height:17.1pt;z-index:251737088" coordorigin="4893,9741" coordsize="385,342">
            <v:oval id="Oval 3" o:spid="_x0000_s1678" style="position:absolute;left:4976;top:9800;width:217;height:206;visibility:visible" fillcolor="yellow" strokecolor="red" strokeweight="1pt"/>
            <v:shape id="Text Box 4" o:spid="_x0000_s16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80" style="position:absolute;left:0;text-align:left;margin-left:143.15pt;margin-top:9.7pt;width:19.25pt;height:17.1pt;z-index:251754496" coordorigin="4893,9741" coordsize="385,342">
            <v:oval id="Oval 3" o:spid="_x0000_s1681" style="position:absolute;left:4976;top:9800;width:217;height:206;visibility:visible" fillcolor="yellow" strokecolor="red" strokeweight="1pt"/>
            <v:shape id="Text Box 4" o:spid="_x0000_s168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83" style="position:absolute;left:0;text-align:left;margin-left:143.65pt;margin-top:21.2pt;width:19.25pt;height:17.1pt;z-index:251795456" coordorigin="4893,9741" coordsize="385,342">
            <v:oval id="Oval 3" o:spid="_x0000_s1684" style="position:absolute;left:4976;top:9800;width:217;height:206;visibility:visible" fillcolor="yellow" strokecolor="red" strokeweight="1pt"/>
            <v:shape id="Text Box 4" o:spid="_x0000_s16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86" style="position:absolute;left:0;text-align:left;margin-left:356.65pt;margin-top:23.2pt;width:19.25pt;height:17.1pt;z-index:251794432" coordorigin="4893,9741" coordsize="385,342">
            <v:oval id="Oval 3" o:spid="_x0000_s1687" style="position:absolute;left:4976;top:9800;width:217;height:206;visibility:visible" fillcolor="yellow" strokecolor="red" strokeweight="1pt"/>
            <v:shape id="Text Box 4" o:spid="_x0000_s168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89" style="position:absolute;left:0;text-align:left;margin-left:357.65pt;margin-top:39.2pt;width:19.25pt;height:17.1pt;z-index:251793408" coordorigin="4893,9741" coordsize="385,342">
            <v:oval id="Oval 3" o:spid="_x0000_s1690" style="position:absolute;left:4976;top:9800;width:217;height:206;visibility:visible" fillcolor="yellow" strokecolor="red" strokeweight="1pt"/>
            <v:shape id="Text Box 4" o:spid="_x0000_s16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92" style="position:absolute;left:0;text-align:left;margin-left:356.65pt;margin-top:83.2pt;width:19.25pt;height:17.1pt;z-index:251792384" coordorigin="4893,9741" coordsize="385,342">
            <v:oval id="Oval 3" o:spid="_x0000_s1693" style="position:absolute;left:4976;top:9800;width:217;height:206;visibility:visible" fillcolor="yellow" strokecolor="red" strokeweight="1pt"/>
            <v:shape id="Text Box 4" o:spid="_x0000_s16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95" style="position:absolute;left:0;text-align:left;margin-left:380.65pt;margin-top:91.7pt;width:19.25pt;height:17.1pt;z-index:251791360" coordorigin="4893,9741" coordsize="385,342">
            <v:oval id="Oval 3" o:spid="_x0000_s1696" style="position:absolute;left:4976;top:9800;width:217;height:206;visibility:visible" fillcolor="yellow" strokecolor="red" strokeweight="1pt"/>
            <v:shape id="Text Box 4" o:spid="_x0000_s16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98" style="position:absolute;left:0;text-align:left;margin-left:420.15pt;margin-top:94.2pt;width:19.25pt;height:17.1pt;z-index:251760640" coordorigin="4893,9741" coordsize="385,342">
            <v:oval id="Oval 3" o:spid="_x0000_s1699" style="position:absolute;left:4976;top:9800;width:217;height:206;visibility:visible" fillcolor="yellow" strokecolor="red" strokeweight="1pt"/>
            <v:shape id="Text Box 4" o:spid="_x0000_s170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01" style="position:absolute;left:0;text-align:left;margin-left:423.15pt;margin-top:125.7pt;width:19.25pt;height:17.1pt;z-index:251757568" coordorigin="4893,9741" coordsize="385,342">
            <v:oval id="Oval 3" o:spid="_x0000_s1702" style="position:absolute;left:4976;top:9800;width:217;height:206;visibility:visible" fillcolor="yellow" strokecolor="red" strokeweight="1pt"/>
            <v:shape id="Text Box 4" o:spid="_x0000_s170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04" style="position:absolute;left:0;text-align:left;margin-left:472pt;margin-top:68pt;width:19.25pt;height:17.1pt;z-index:251742208" coordorigin="4893,9741" coordsize="385,342">
            <v:oval id="Oval 3" o:spid="_x0000_s1705" style="position:absolute;left:4976;top:9800;width:217;height:206;visibility:visible" fillcolor="yellow" strokecolor="red" strokeweight="1pt"/>
            <v:shape id="Text Box 4" o:spid="_x0000_s170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07" style="position:absolute;left:0;text-align:left;margin-left:487.5pt;margin-top:122pt;width:19.25pt;height:17.1pt;z-index:251766784" coordorigin="4893,9741" coordsize="385,342">
            <v:oval id="Oval 3" o:spid="_x0000_s1708" style="position:absolute;left:4976;top:9800;width:217;height:206;visibility:visible" fillcolor="yellow" strokecolor="red" strokeweight="1pt"/>
            <v:shape id="Text Box 4" o:spid="_x0000_s170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10" style="position:absolute;left:0;text-align:left;margin-left:578pt;margin-top:115.5pt;width:19.25pt;height:17.1pt;z-index:251768832" coordorigin="4893,9741" coordsize="385,342">
            <v:oval id="Oval 3" o:spid="_x0000_s1711" style="position:absolute;left:4976;top:9800;width:217;height:206;visibility:visible" fillcolor="yellow" strokecolor="red" strokeweight="1pt"/>
            <v:shape id="Text Box 4" o:spid="_x0000_s171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13" style="position:absolute;left:0;text-align:left;margin-left:546.5pt;margin-top:115pt;width:19.25pt;height:17.1pt;z-index:251767808" coordorigin="4893,9741" coordsize="385,342">
            <v:oval id="Oval 3" o:spid="_x0000_s1714" style="position:absolute;left:4976;top:9800;width:217;height:206;visibility:visible" fillcolor="yellow" strokecolor="red" strokeweight="1pt"/>
            <v:shape id="Text Box 4" o:spid="_x0000_s171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16" style="position:absolute;left:0;text-align:left;margin-left:534.5pt;margin-top:44.5pt;width:19.25pt;height:17.1pt;z-index:251743232" coordorigin="4893,9741" coordsize="385,342">
            <v:oval id="Oval 3" o:spid="_x0000_s1717" style="position:absolute;left:4976;top:9800;width:217;height:206;visibility:visible" fillcolor="yellow" strokecolor="red" strokeweight="1pt"/>
            <v:shape id="Text Box 4" o:spid="_x0000_s171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19" style="position:absolute;left:0;text-align:left;margin-left:586.5pt;margin-top:44.5pt;width:19.25pt;height:17.1pt;z-index:251744256" coordorigin="4893,9741" coordsize="385,342">
            <v:oval id="Oval 3" o:spid="_x0000_s1720" style="position:absolute;left:4976;top:9800;width:217;height:206;visibility:visible" fillcolor="yellow" strokecolor="red" strokeweight="1pt"/>
            <v:shape id="Text Box 4" o:spid="_x0000_s172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22" style="position:absolute;left:0;text-align:left;margin-left:636.15pt;margin-top:10.7pt;width:19.25pt;height:17.1pt;z-index:251790336" coordorigin="4893,9741" coordsize="385,342">
            <v:oval id="Oval 3" o:spid="_x0000_s1723" style="position:absolute;left:4976;top:9800;width:217;height:206;visibility:visible" fillcolor="yellow" strokecolor="red" strokeweight="1pt"/>
            <v:shape id="Text Box 4" o:spid="_x0000_s172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25" style="position:absolute;left:0;text-align:left;margin-left:635.15pt;margin-top:31.2pt;width:19.25pt;height:17.1pt;z-index:251789312" coordorigin="4893,9741" coordsize="385,342">
            <v:oval id="Oval 3" o:spid="_x0000_s1726" style="position:absolute;left:4976;top:9800;width:217;height:206;visibility:visible" fillcolor="yellow" strokecolor="red" strokeweight="1pt"/>
            <v:shape id="Text Box 4" o:spid="_x0000_s172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28" style="position:absolute;left:0;text-align:left;margin-left:636.65pt;margin-top:60.2pt;width:19.25pt;height:17.1pt;z-index:251788288" coordorigin="4893,9741" coordsize="385,342">
            <v:oval id="Oval 3" o:spid="_x0000_s1729" style="position:absolute;left:4976;top:9800;width:217;height:206;visibility:visible" fillcolor="yellow" strokecolor="red" strokeweight="1pt"/>
            <v:shape id="Text Box 4" o:spid="_x0000_s173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31" style="position:absolute;left:0;text-align:left;margin-left:679.5pt;margin-top:98pt;width:19.25pt;height:17.1pt;z-index:251769856" coordorigin="4893,9741" coordsize="385,342">
            <v:oval id="Oval 3" o:spid="_x0000_s1732" style="position:absolute;left:4976;top:9800;width:217;height:206;visibility:visible" fillcolor="yellow" strokecolor="red" strokeweight="1pt"/>
            <v:shape id="Text Box 4" o:spid="_x0000_s173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34" style="position:absolute;left:0;text-align:left;margin-left:730.5pt;margin-top:105pt;width:19.25pt;height:17.1pt;z-index:251745280" coordorigin="4893,9741" coordsize="385,342">
            <v:oval id="Oval 3" o:spid="_x0000_s1735" style="position:absolute;left:4976;top:9800;width:217;height:206;visibility:visible" fillcolor="yellow" strokecolor="red" strokeweight="1pt"/>
            <v:shape id="Text Box 4" o:spid="_x0000_s173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37" style="position:absolute;left:0;text-align:left;margin-left:694.65pt;margin-top:150.2pt;width:19.25pt;height:17.1pt;z-index:251781120" coordorigin="4893,9741" coordsize="385,342">
            <v:oval id="Oval 3" o:spid="_x0000_s1738" style="position:absolute;left:4976;top:9800;width:217;height:206;visibility:visible" fillcolor="yellow" strokecolor="red" strokeweight="1pt"/>
            <v:shape id="Text Box 4" o:spid="_x0000_s173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40" style="position:absolute;left:0;text-align:left;margin-left:650.15pt;margin-top:149.2pt;width:19.25pt;height:17.1pt;z-index:251780096" coordorigin="4893,9741" coordsize="385,342">
            <v:oval id="Oval 3" o:spid="_x0000_s1741" style="position:absolute;left:4976;top:9800;width:217;height:206;visibility:visible" fillcolor="yellow" strokecolor="red" strokeweight="1pt"/>
            <v:shape id="Text Box 4" o:spid="_x0000_s174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43" style="position:absolute;left:0;text-align:left;margin-left:724.65pt;margin-top:147.7pt;width:19.25pt;height:17.1pt;z-index:251779072" coordorigin="4893,9741" coordsize="385,342">
            <v:oval id="Oval 3" o:spid="_x0000_s1744" style="position:absolute;left:4976;top:9800;width:217;height:206;visibility:visible" fillcolor="yellow" strokecolor="red" strokeweight="1pt"/>
            <v:shape id="Text Box 4" o:spid="_x0000_s174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46" style="position:absolute;left:0;text-align:left;margin-left:586pt;margin-top:245.5pt;width:19.25pt;height:17.1pt;z-index:251747328" coordorigin="4893,9741" coordsize="385,342">
            <v:oval id="Oval 3" o:spid="_x0000_s1747" style="position:absolute;left:4976;top:9800;width:217;height:206;visibility:visible" fillcolor="yellow" strokecolor="red" strokeweight="1pt"/>
            <v:shape id="Text Box 4" o:spid="_x0000_s174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49" style="position:absolute;left:0;text-align:left;margin-left:532.5pt;margin-top:244.5pt;width:19.25pt;height:17.1pt;z-index:251748352" coordorigin="4893,9741" coordsize="385,342">
            <v:oval id="Oval 3" o:spid="_x0000_s1750" style="position:absolute;left:4976;top:9800;width:217;height:206;visibility:visible" fillcolor="yellow" strokecolor="red" strokeweight="1pt"/>
            <v:shape id="Text Box 4" o:spid="_x0000_s17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52" style="position:absolute;left:0;text-align:left;margin-left:466pt;margin-top:243pt;width:19.25pt;height:17.1pt;z-index:251749376" coordorigin="4893,9741" coordsize="385,342">
            <v:oval id="Oval 3" o:spid="_x0000_s1753" style="position:absolute;left:4976;top:9800;width:217;height:206;visibility:visible" fillcolor="yellow" strokecolor="red" strokeweight="1pt"/>
            <v:shape id="Text Box 4" o:spid="_x0000_s175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55" style="position:absolute;left:0;text-align:left;margin-left:683.5pt;margin-top:237.5pt;width:19.25pt;height:17.1pt;z-index:251746304" coordorigin="4893,9741" coordsize="385,342">
            <v:oval id="Oval 3" o:spid="_x0000_s1756" style="position:absolute;left:4976;top:9800;width:217;height:206;visibility:visible" fillcolor="yellow" strokecolor="red" strokeweight="1pt"/>
            <v:shape id="Text Box 4" o:spid="_x0000_s175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58" style="position:absolute;left:0;text-align:left;margin-left:241.5pt;margin-top:43pt;width:19.25pt;height:17.1pt;z-index:251740160" coordorigin="4893,9741" coordsize="385,342">
            <v:oval id="Oval 3" o:spid="_x0000_s1759" style="position:absolute;left:4976;top:9800;width:217;height:206;visibility:visible" fillcolor="yellow" strokecolor="red" strokeweight="1pt"/>
            <v:shape id="Text Box 4" o:spid="_x0000_s176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61" style="position:absolute;left:0;text-align:left;margin-left:187.5pt;margin-top:44.5pt;width:19.25pt;height:17.1pt;z-index:251739136" coordorigin="4893,9741" coordsize="385,342">
            <v:oval id="Oval 3" o:spid="_x0000_s1762" style="position:absolute;left:4976;top:9800;width:217;height:206;visibility:visible" fillcolor="yellow" strokecolor="red" strokeweight="1pt"/>
            <v:shape id="Text Box 4" o:spid="_x0000_s176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764" type="#_x0000_t202" style="position:absolute;left:0;text-align:left;margin-left:375.65pt;margin-top:208.4pt;width:62pt;height:20pt;z-index:251787264" filled="f" stroked="f">
            <v:textbox>
              <w:txbxContent>
                <w:p w:rsidR="005144E9" w:rsidRDefault="005144E9" w:rsidP="00A4356A">
                  <w:r>
                    <w:t>Холлл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765" style="position:absolute;left:0;text-align:left;margin-left:510pt;margin-top:150.5pt;width:19.25pt;height:17.1pt;z-index:251783168" coordorigin="4893,9741" coordsize="385,342">
            <v:oval id="Oval 3" o:spid="_x0000_s1766" style="position:absolute;left:4976;top:9800;width:217;height:206;visibility:visible" fillcolor="yellow" strokecolor="red" strokeweight="1pt"/>
            <v:shape id="Text Box 4" o:spid="_x0000_s17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68" style="position:absolute;left:0;text-align:left;margin-left:612.15pt;margin-top:141.7pt;width:19.25pt;height:17.1pt;z-index:251782144" coordorigin="4893,9741" coordsize="385,342">
            <v:oval id="Oval 3" o:spid="_x0000_s1769" style="position:absolute;left:4976;top:9800;width:217;height:206;visibility:visible" fillcolor="yellow" strokecolor="red" strokeweight="1pt"/>
            <v:shape id="Text Box 4" o:spid="_x0000_s17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71" style="position:absolute;left:0;text-align:left;margin-left:30.65pt;margin-top:150.2pt;width:19.25pt;height:17.1pt;z-index:251777024" coordorigin="4893,9741" coordsize="385,342">
            <v:oval id="Oval 3" o:spid="_x0000_s1772" style="position:absolute;left:4976;top:9800;width:217;height:206;visibility:visible" fillcolor="yellow" strokecolor="red" strokeweight="1pt"/>
            <v:shape id="Text Box 4" o:spid="_x0000_s17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74" style="position:absolute;left:0;text-align:left;margin-left:533pt;margin-top:176pt;width:19.25pt;height:17.1pt;z-index:251772928" coordorigin="4893,9741" coordsize="385,342">
            <v:oval id="Oval 3" o:spid="_x0000_s1775" style="position:absolute;left:4976;top:9800;width:217;height:206;visibility:visible" fillcolor="yellow" strokecolor="red" strokeweight="1pt"/>
            <v:shape id="Text Box 4" o:spid="_x0000_s17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77" style="position:absolute;left:0;text-align:left;margin-left:560.5pt;margin-top:176pt;width:19.25pt;height:17.1pt;z-index:251771904" coordorigin="4893,9741" coordsize="385,342">
            <v:oval id="Oval 3" o:spid="_x0000_s1778" style="position:absolute;left:4976;top:9800;width:217;height:206;visibility:visible" fillcolor="yellow" strokecolor="red" strokeweight="1pt"/>
            <v:shape id="Text Box 4" o:spid="_x0000_s17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80" style="position:absolute;left:0;text-align:left;margin-left:290.5pt;margin-top:117.5pt;width:19.25pt;height:17.1pt;z-index:251765760" coordorigin="4893,9741" coordsize="385,342">
            <v:oval id="Oval 3" o:spid="_x0000_s1781" style="position:absolute;left:4976;top:9800;width:217;height:206;visibility:visible" fillcolor="yellow" strokecolor="red" strokeweight="1pt"/>
            <v:shape id="Text Box 4" o:spid="_x0000_s178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83" style="position:absolute;left:0;text-align:left;margin-left:227.5pt;margin-top:107.5pt;width:19.25pt;height:17.1pt;z-index:251764736" coordorigin="4893,9741" coordsize="385,342">
            <v:oval id="Oval 3" o:spid="_x0000_s1784" style="position:absolute;left:4976;top:9800;width:217;height:206;visibility:visible" fillcolor="yellow" strokecolor="red" strokeweight="1pt"/>
            <v:shape id="Text Box 4" o:spid="_x0000_s17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86" style="position:absolute;left:0;text-align:left;margin-left:201.5pt;margin-top:104pt;width:19.25pt;height:17.1pt;z-index:251763712" coordorigin="4893,9741" coordsize="385,342">
            <v:oval id="Oval 3" o:spid="_x0000_s1787" style="position:absolute;left:4976;top:9800;width:217;height:206;visibility:visible" fillcolor="yellow" strokecolor="red" strokeweight="1pt"/>
            <v:shape id="Text Box 4" o:spid="_x0000_s178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AA0501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  <w:p w:rsidR="005144E9" w:rsidRPr="00C86AAF" w:rsidRDefault="005144E9" w:rsidP="00A4356A">
                    <w:pPr>
                      <w:ind w:left="-57" w:right="-57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89" style="position:absolute;left:0;text-align:left;margin-left:347.65pt;margin-top:129.2pt;width:19.25pt;height:17.1pt;z-index:251761664" coordorigin="4893,9741" coordsize="385,342">
            <v:oval id="Oval 3" o:spid="_x0000_s1790" style="position:absolute;left:4976;top:9800;width:217;height:206;visibility:visible" fillcolor="yellow" strokecolor="red" strokeweight="1pt"/>
            <v:shape id="Text Box 4" o:spid="_x0000_s17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92" style="position:absolute;left:0;text-align:left;margin-left:386.65pt;margin-top:151.7pt;width:19.25pt;height:17.1pt;z-index:251759616" coordorigin="4893,9741" coordsize="385,342">
            <v:oval id="Oval 3" o:spid="_x0000_s1793" style="position:absolute;left:4976;top:9800;width:217;height:206;visibility:visible" fillcolor="yellow" strokecolor="red" strokeweight="1pt"/>
            <v:shape id="Text Box 4" o:spid="_x0000_s17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95" style="position:absolute;left:0;text-align:left;margin-left:351.15pt;margin-top:106.2pt;width:19.25pt;height:17.1pt;z-index:251758592" coordorigin="4893,9741" coordsize="385,342">
            <v:oval id="Oval 3" o:spid="_x0000_s1796" style="position:absolute;left:4976;top:9800;width:217;height:206;visibility:visible" fillcolor="yellow" strokecolor="red" strokeweight="1pt"/>
            <v:shape id="Text Box 4" o:spid="_x0000_s17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798" style="position:absolute;left:0;text-align:left;margin-left:399.65pt;margin-top:180.7pt;width:19.25pt;height:17.1pt;z-index:251756544" coordorigin="4893,9741" coordsize="385,342">
            <v:oval id="Oval 3" o:spid="_x0000_s1799" style="position:absolute;left:4976;top:9800;width:217;height:206;visibility:visible" fillcolor="yellow" strokecolor="red" strokeweight="1pt"/>
            <v:shape id="Text Box 4" o:spid="_x0000_s180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801" style="position:absolute;left:0;text-align:left;margin-left:412.15pt;margin-top:221.7pt;width:19.25pt;height:17.1pt;z-index:251755520" coordorigin="4893,9741" coordsize="385,342">
            <v:oval id="Oval 3" o:spid="_x0000_s1802" style="position:absolute;left:4976;top:9800;width:217;height:206;visibility:visible" fillcolor="yellow" strokecolor="red" strokeweight="1pt"/>
            <v:shape id="Text Box 4" o:spid="_x0000_s180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5144E9" w:rsidRPr="00E469CD" w:rsidRDefault="005144E9" w:rsidP="00A4356A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9A2253">
        <w:rPr>
          <w:noProof/>
          <w:lang w:eastAsia="ru-RU"/>
        </w:rPr>
        <w:pict>
          <v:shape id="_x0000_i1029" type="#_x0000_t75" style="width:758.5pt;height:295pt;visibility:visible">
            <v:imagedata r:id="rId8" o:title=""/>
          </v:shape>
        </w:pict>
      </w:r>
    </w:p>
    <w:p w:rsidR="005144E9" w:rsidRDefault="005144E9" w:rsidP="009075FD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9075FD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144E9" w:rsidRDefault="005144E9" w:rsidP="009075F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Вход (выход) в здание эвакуационный                    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Входная площадка (перед дверью)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Лестница                                                                                 </w:t>
      </w:r>
    </w:p>
    <w:p w:rsidR="005144E9" w:rsidRDefault="005144E9" w:rsidP="009075F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075FD">
        <w:rPr>
          <w:rFonts w:ascii="Times New Roman" w:hAnsi="Times New Roman" w:cs="Times New Roman"/>
          <w:sz w:val="24"/>
          <w:szCs w:val="24"/>
        </w:rPr>
        <w:t xml:space="preserve">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9075FD">
        <w:rPr>
          <w:rFonts w:ascii="Times New Roman" w:hAnsi="Times New Roman" w:cs="Times New Roman"/>
          <w:sz w:val="24"/>
          <w:szCs w:val="24"/>
        </w:rPr>
        <w:t xml:space="preserve"> Пути движения внутри здания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Зона целевого назначения здания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075FD">
        <w:rPr>
          <w:rFonts w:ascii="Times New Roman" w:hAnsi="Times New Roman" w:cs="Times New Roman"/>
          <w:sz w:val="24"/>
          <w:szCs w:val="24"/>
        </w:rPr>
        <w:t xml:space="preserve">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Жилые помещения                                                                  </w:t>
      </w:r>
    </w:p>
    <w:p w:rsidR="005144E9" w:rsidRDefault="005144E9" w:rsidP="009075F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9075FD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                        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Коридор                                                                                </w:t>
      </w:r>
      <w:r w:rsidRPr="009075FD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9075FD">
        <w:rPr>
          <w:rFonts w:ascii="Times New Roman" w:hAnsi="Times New Roman" w:cs="Times New Roman"/>
          <w:sz w:val="24"/>
          <w:szCs w:val="24"/>
        </w:rPr>
        <w:t xml:space="preserve">  дверь</w:t>
      </w:r>
    </w:p>
    <w:p w:rsidR="005144E9" w:rsidRPr="00A4356A" w:rsidRDefault="005144E9" w:rsidP="00A4356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8. </w:t>
      </w:r>
      <w:r>
        <w:rPr>
          <w:rFonts w:ascii="Times New Roman" w:hAnsi="Times New Roman" w:cs="Times New Roman"/>
          <w:sz w:val="24"/>
          <w:szCs w:val="24"/>
        </w:rPr>
        <w:t>Холл</w:t>
      </w:r>
    </w:p>
    <w:sectPr w:rsidR="005144E9" w:rsidRPr="00A4356A" w:rsidSect="001B0DC7">
      <w:pgSz w:w="16838" w:h="11906" w:orient="landscape"/>
      <w:pgMar w:top="426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08F"/>
    <w:rsid w:val="0001433B"/>
    <w:rsid w:val="000828FF"/>
    <w:rsid w:val="000B008F"/>
    <w:rsid w:val="00117B4E"/>
    <w:rsid w:val="001B0DC7"/>
    <w:rsid w:val="002C2329"/>
    <w:rsid w:val="003122CC"/>
    <w:rsid w:val="003A0DCB"/>
    <w:rsid w:val="003C3E2E"/>
    <w:rsid w:val="003C6338"/>
    <w:rsid w:val="004E0FC1"/>
    <w:rsid w:val="004E3689"/>
    <w:rsid w:val="00513B2E"/>
    <w:rsid w:val="005144E9"/>
    <w:rsid w:val="00547200"/>
    <w:rsid w:val="00561722"/>
    <w:rsid w:val="00620E5B"/>
    <w:rsid w:val="0062606D"/>
    <w:rsid w:val="006D358A"/>
    <w:rsid w:val="007038C0"/>
    <w:rsid w:val="008934A4"/>
    <w:rsid w:val="009075FD"/>
    <w:rsid w:val="00914A22"/>
    <w:rsid w:val="00966261"/>
    <w:rsid w:val="009A2253"/>
    <w:rsid w:val="00A04F2C"/>
    <w:rsid w:val="00A4356A"/>
    <w:rsid w:val="00A46462"/>
    <w:rsid w:val="00AA0501"/>
    <w:rsid w:val="00B12DBD"/>
    <w:rsid w:val="00B622CC"/>
    <w:rsid w:val="00B646A4"/>
    <w:rsid w:val="00BD7857"/>
    <w:rsid w:val="00C86AAF"/>
    <w:rsid w:val="00D050F6"/>
    <w:rsid w:val="00E23AE1"/>
    <w:rsid w:val="00E469CD"/>
    <w:rsid w:val="00FE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72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191</TotalTime>
  <Pages>5</Pages>
  <Words>1102</Words>
  <Characters>6283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1</cp:lastModifiedBy>
  <cp:revision>23</cp:revision>
  <dcterms:created xsi:type="dcterms:W3CDTF">2022-04-15T14:21:00Z</dcterms:created>
  <dcterms:modified xsi:type="dcterms:W3CDTF">2022-04-16T18:53:00Z</dcterms:modified>
</cp:coreProperties>
</file>